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del layout generale del volantino"/>
      </w:tblPr>
      <w:tblGrid>
        <w:gridCol w:w="7200"/>
        <w:gridCol w:w="144"/>
        <w:gridCol w:w="3456"/>
      </w:tblGrid>
      <w:tr w:rsidR="00485B78" w:rsidRPr="00335154" w14:paraId="3BA9CEC7" w14:textId="77777777" w:rsidTr="00C402B4">
        <w:trPr>
          <w:trHeight w:hRule="exact" w:val="14743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del corpo del volantino"/>
            </w:tblPr>
            <w:tblGrid>
              <w:gridCol w:w="7200"/>
            </w:tblGrid>
            <w:tr w:rsidR="00485B78" w14:paraId="79AAEA90" w14:textId="77777777" w:rsidTr="00CE17E1">
              <w:trPr>
                <w:cantSplit/>
                <w:trHeight w:hRule="exact" w:val="4383"/>
              </w:trPr>
              <w:tc>
                <w:tcPr>
                  <w:tcW w:w="7200" w:type="dxa"/>
                </w:tcPr>
                <w:p w14:paraId="01D59467" w14:textId="0206FD54" w:rsidR="00485B78" w:rsidRDefault="00CE17E1"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3DA5730" wp14:editId="4295D983">
                            <wp:simplePos x="0" y="0"/>
                            <wp:positionH relativeFrom="column">
                              <wp:posOffset>3686</wp:posOffset>
                            </wp:positionH>
                            <wp:positionV relativeFrom="paragraph">
                              <wp:posOffset>2639543</wp:posOffset>
                            </wp:positionV>
                            <wp:extent cx="34119" cy="6885296"/>
                            <wp:effectExtent l="0" t="0" r="23495" b="30480"/>
                            <wp:wrapNone/>
                            <wp:docPr id="6" name="Connettore diritto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34119" cy="6885296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rgbClr val="00B400"/>
                                      </a:solidFill>
                                    </a:ln>
                                  </wps:spPr>
                                  <wps:style>
                                    <a:lnRef idx="3">
                                      <a:schemeClr val="accent2"/>
                                    </a:lnRef>
                                    <a:fillRef idx="0">
                                      <a:schemeClr val="accent2"/>
                                    </a:fillRef>
                                    <a:effectRef idx="2">
                                      <a:schemeClr val="accent2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06C58F3" id="Connettore dirit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207.85pt" to="3pt,7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" strokecolor="#00b400" strokeweight="1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6A8E8A8" wp14:editId="1E69A735">
                            <wp:simplePos x="0" y="0"/>
                            <wp:positionH relativeFrom="column">
                              <wp:posOffset>-6771</wp:posOffset>
                            </wp:positionH>
                            <wp:positionV relativeFrom="paragraph">
                              <wp:posOffset>5880</wp:posOffset>
                            </wp:positionV>
                            <wp:extent cx="4570730" cy="2648197"/>
                            <wp:effectExtent l="0" t="0" r="1270" b="0"/>
                            <wp:wrapNone/>
                            <wp:docPr id="5" name="Casella di test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4570730" cy="264819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8000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46F591F" w14:textId="77777777" w:rsidR="007427D4" w:rsidRPr="00F0723F" w:rsidRDefault="007427D4" w:rsidP="003F599C">
                                        <w:pPr>
                                          <w:jc w:val="center"/>
                                          <w:rPr>
                                            <w:sz w:val="2"/>
                                            <w:szCs w:val="72"/>
                                          </w:rPr>
                                        </w:pPr>
                                      </w:p>
                                      <w:p w14:paraId="5EBABC0C" w14:textId="0F9B3DA5" w:rsidR="007427D4" w:rsidRPr="00245390" w:rsidRDefault="007427D4" w:rsidP="00245390">
                                        <w:pPr>
                                          <w:spacing w:after="120" w:line="18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z w:val="56"/>
                                            <w:szCs w:val="56"/>
                                          </w:rPr>
                                        </w:pPr>
                                        <w:r w:rsidRPr="00245390"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  <w:t>CORSO</w:t>
                                        </w:r>
                                        <w:r w:rsidRPr="00245390"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z w:val="56"/>
                                            <w:szCs w:val="56"/>
                                          </w:rPr>
                                          <w:t xml:space="preserve"> </w:t>
                                        </w:r>
                                      </w:p>
                                      <w:p w14:paraId="3CCD04A2" w14:textId="77777777" w:rsidR="00BE6145" w:rsidRPr="00F0723F" w:rsidRDefault="00BE6145" w:rsidP="007427D4">
                                        <w:pPr>
                                          <w:spacing w:after="0" w:line="18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z w:val="10"/>
                                            <w:szCs w:val="62"/>
                                          </w:rPr>
                                        </w:pPr>
                                      </w:p>
                                      <w:p w14:paraId="0C451F06" w14:textId="12C4F19A" w:rsidR="00BE6145" w:rsidRPr="00F63B95" w:rsidRDefault="00EA46B7" w:rsidP="00BE6145">
                                        <w:pPr>
                                          <w:spacing w:after="0" w:line="216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63B95"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pacing w:val="26"/>
                                            <w:sz w:val="28"/>
                                            <w:szCs w:val="28"/>
                                          </w:rPr>
                                          <w:t xml:space="preserve">SERVIZI </w:t>
                                        </w:r>
                                        <w:r w:rsidR="00F63B95" w:rsidRPr="00F63B95"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pacing w:val="26"/>
                                            <w:sz w:val="28"/>
                                            <w:szCs w:val="28"/>
                                          </w:rPr>
                                          <w:t xml:space="preserve">INFORMATIVI, FORMATIVI E </w:t>
                                        </w:r>
                                        <w:r w:rsidRPr="00F63B95">
                                          <w:rPr>
                                            <w:rFonts w:asciiTheme="majorHAnsi" w:hAnsiTheme="majorHAnsi"/>
                                            <w:color w:val="FFFFFF" w:themeColor="background1"/>
                                            <w:spacing w:val="26"/>
                                            <w:sz w:val="28"/>
                                            <w:szCs w:val="28"/>
                                          </w:rPr>
                                          <w:t>DI CONSULENZA PER I</w:t>
                                        </w:r>
                                      </w:p>
                                      <w:p w14:paraId="52C3E07A" w14:textId="5B5BEC40" w:rsidR="007427D4" w:rsidRPr="00EA46B7" w:rsidRDefault="00EA46B7" w:rsidP="00BE6145">
                                        <w:pPr>
                                          <w:spacing w:before="120" w:after="0" w:line="18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76"/>
                                            <w:szCs w:val="76"/>
                                          </w:rPr>
                                        </w:pPr>
                                        <w:r w:rsidRPr="00EA46B7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76"/>
                                            <w:szCs w:val="76"/>
                                          </w:rPr>
                                          <w:t>BIO-DISTRETT</w:t>
                                        </w:r>
                                        <w:r w:rsidR="000A297C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76"/>
                                            <w:szCs w:val="76"/>
                                          </w:rPr>
                                          <w:t>I</w:t>
                                        </w:r>
                                      </w:p>
                                      <w:p w14:paraId="3F87841C" w14:textId="4AEBFC64" w:rsidR="00A96B88" w:rsidRPr="00216A33" w:rsidRDefault="00F24331" w:rsidP="00245390">
                                        <w:pPr>
                                          <w:spacing w:before="120"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20"/>
                                          </w:rPr>
                                        </w:pPr>
                                        <w:r w:rsidRPr="00216A33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20"/>
                                          </w:rPr>
                                          <w:t xml:space="preserve">il corso si svolgerà </w:t>
                                        </w:r>
                                        <w:r w:rsidR="00EA46B7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20"/>
                                          </w:rPr>
                                          <w:t xml:space="preserve">online </w:t>
                                        </w:r>
                                        <w:r w:rsid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20"/>
                                          </w:rPr>
                                          <w:t xml:space="preserve">tutti i giorni feriali, dalle 17 alle 19 </w:t>
                                        </w:r>
                                        <w:r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>d</w:t>
                                        </w:r>
                                        <w:r w:rsidR="00A96B88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 xml:space="preserve">al </w:t>
                                        </w:r>
                                        <w:r w:rsidR="00582F82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 xml:space="preserve">24 febbraio </w:t>
                                        </w:r>
                                        <w:r w:rsidR="00F64FE4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 xml:space="preserve">al </w:t>
                                        </w:r>
                                        <w:r w:rsidR="00A14DCA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>14</w:t>
                                        </w:r>
                                        <w:r w:rsidR="00F64FE4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 xml:space="preserve"> </w:t>
                                        </w:r>
                                        <w:r w:rsidR="00A14DCA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>marzo</w:t>
                                        </w:r>
                                        <w:r w:rsidR="00A96B88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 xml:space="preserve"> 20</w:t>
                                        </w:r>
                                        <w:r w:rsidR="00F64FE4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>2</w:t>
                                        </w:r>
                                        <w:r w:rsidR="00A14DCA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7"/>
                                            <w:szCs w:val="37"/>
                                          </w:rPr>
                                          <w:t>5</w:t>
                                        </w:r>
                                        <w:r w:rsidR="00A96B88" w:rsidRPr="00A14DCA">
                                          <w:rPr>
                                            <w:rFonts w:asciiTheme="majorHAnsi" w:hAnsiTheme="majorHAnsi"/>
                                            <w:color w:val="EAF4D8" w:themeColor="accent2" w:themeTint="33"/>
                                            <w:sz w:val="36"/>
                                            <w:szCs w:val="44"/>
                                          </w:rPr>
                                          <w:t xml:space="preserve"> </w:t>
                                        </w:r>
                                      </w:p>
                                      <w:p w14:paraId="4CE3ED34" w14:textId="388327A8" w:rsidR="00A96B88" w:rsidRDefault="00A96B88" w:rsidP="00A96B88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</w:pPr>
                                        <w:r w:rsidRPr="00F24331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 xml:space="preserve">Iscrizioni </w:t>
                                        </w:r>
                                        <w:r w:rsidR="00F5400B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 xml:space="preserve">aperte fino </w:t>
                                        </w:r>
                                        <w:r w:rsidR="00F64FE4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 xml:space="preserve">al </w:t>
                                        </w:r>
                                        <w:r w:rsidR="00A14DCA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>20</w:t>
                                        </w:r>
                                        <w:r w:rsidR="00F64FE4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 xml:space="preserve"> </w:t>
                                        </w:r>
                                        <w:r w:rsidR="00A14DCA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>febbraio</w:t>
                                        </w:r>
                                        <w:r w:rsidR="00F64FE4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 xml:space="preserve"> 202</w:t>
                                        </w:r>
                                        <w:r w:rsidR="00A14DCA">
                                          <w:rPr>
                                            <w:rFonts w:asciiTheme="majorHAnsi" w:hAnsiTheme="majorHAnsi"/>
                                            <w:b/>
                                            <w:color w:val="FFFFFF" w:themeColor="background1"/>
                                            <w:sz w:val="18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6A8E8A8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5" o:spid="_x0000_s1026" type="#_x0000_t202" style="position:absolute;margin-left:-.55pt;margin-top:.45pt;width:359.9pt;height:208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" fillcolor="green" stroked="f" strokeweight=".5pt">
                            <v:textbox>
                              <w:txbxContent>
                                <w:p w14:paraId="246F591F" w14:textId="77777777" w:rsidR="007427D4" w:rsidRPr="00F0723F" w:rsidRDefault="007427D4" w:rsidP="003F599C">
                                  <w:pPr>
                                    <w:jc w:val="center"/>
                                    <w:rPr>
                                      <w:sz w:val="2"/>
                                      <w:szCs w:val="72"/>
                                    </w:rPr>
                                  </w:pPr>
                                </w:p>
                                <w:p w14:paraId="5EBABC0C" w14:textId="0F9B3DA5" w:rsidR="007427D4" w:rsidRPr="00245390" w:rsidRDefault="007427D4" w:rsidP="00245390">
                                  <w:pPr>
                                    <w:spacing w:after="120" w:line="180" w:lineRule="auto"/>
                                    <w:jc w:val="center"/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</w:pPr>
                                  <w:r w:rsidRPr="00245390"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  <w:t>CORSO</w:t>
                                  </w:r>
                                  <w:r w:rsidRPr="00245390"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  <w:t xml:space="preserve"> </w:t>
                                  </w:r>
                                </w:p>
                                <w:p w14:paraId="3CCD04A2" w14:textId="77777777" w:rsidR="00BE6145" w:rsidRPr="00F0723F" w:rsidRDefault="00BE6145" w:rsidP="007427D4">
                                  <w:pPr>
                                    <w:spacing w:after="0" w:line="180" w:lineRule="auto"/>
                                    <w:jc w:val="center"/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z w:val="10"/>
                                      <w:szCs w:val="62"/>
                                    </w:rPr>
                                  </w:pPr>
                                </w:p>
                                <w:p w14:paraId="0C451F06" w14:textId="12C4F19A" w:rsidR="00BE6145" w:rsidRPr="00F63B95" w:rsidRDefault="00EA46B7" w:rsidP="00BE6145">
                                  <w:pPr>
                                    <w:spacing w:after="0" w:line="216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F63B95"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pacing w:val="26"/>
                                      <w:sz w:val="28"/>
                                      <w:szCs w:val="28"/>
                                    </w:rPr>
                                    <w:t xml:space="preserve">SERVIZI </w:t>
                                  </w:r>
                                  <w:r w:rsidR="00F63B95" w:rsidRPr="00F63B95"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pacing w:val="26"/>
                                      <w:sz w:val="28"/>
                                      <w:szCs w:val="28"/>
                                    </w:rPr>
                                    <w:t xml:space="preserve">INFORMATIVI, FORMATIVI E </w:t>
                                  </w:r>
                                  <w:r w:rsidRPr="00F63B95">
                                    <w:rPr>
                                      <w:rFonts w:asciiTheme="majorHAnsi" w:hAnsiTheme="majorHAnsi"/>
                                      <w:color w:val="FFFFFF" w:themeColor="background1"/>
                                      <w:spacing w:val="26"/>
                                      <w:sz w:val="28"/>
                                      <w:szCs w:val="28"/>
                                    </w:rPr>
                                    <w:t>DI CONSULENZA PER I</w:t>
                                  </w:r>
                                </w:p>
                                <w:p w14:paraId="52C3E07A" w14:textId="5B5BEC40" w:rsidR="007427D4" w:rsidRPr="00EA46B7" w:rsidRDefault="00EA46B7" w:rsidP="00BE6145">
                                  <w:pPr>
                                    <w:spacing w:before="120" w:after="0" w:line="18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76"/>
                                      <w:szCs w:val="76"/>
                                    </w:rPr>
                                  </w:pPr>
                                  <w:r w:rsidRPr="00EA46B7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76"/>
                                      <w:szCs w:val="76"/>
                                    </w:rPr>
                                    <w:t>BIO-DISTRETT</w:t>
                                  </w:r>
                                  <w:r w:rsidR="000A297C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76"/>
                                      <w:szCs w:val="76"/>
                                    </w:rPr>
                                    <w:t>I</w:t>
                                  </w:r>
                                </w:p>
                                <w:p w14:paraId="3F87841C" w14:textId="4AEBFC64" w:rsidR="00A96B88" w:rsidRPr="00216A33" w:rsidRDefault="00F24331" w:rsidP="00245390">
                                  <w:pPr>
                                    <w:spacing w:before="120"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20"/>
                                    </w:rPr>
                                  </w:pPr>
                                  <w:r w:rsidRPr="00216A33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20"/>
                                    </w:rPr>
                                    <w:t xml:space="preserve">il corso si svolgerà </w:t>
                                  </w:r>
                                  <w:r w:rsidR="00EA46B7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20"/>
                                    </w:rPr>
                                    <w:t xml:space="preserve">online </w:t>
                                  </w:r>
                                  <w:r w:rsid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20"/>
                                    </w:rPr>
                                    <w:t xml:space="preserve">tutti i giorni feriali, dalle 17 alle 19 </w:t>
                                  </w:r>
                                  <w:r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>d</w:t>
                                  </w:r>
                                  <w:r w:rsidR="00A96B88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 xml:space="preserve">al </w:t>
                                  </w:r>
                                  <w:r w:rsidR="00582F82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 xml:space="preserve">24 febbraio </w:t>
                                  </w:r>
                                  <w:r w:rsidR="00F64FE4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 xml:space="preserve">al </w:t>
                                  </w:r>
                                  <w:r w:rsidR="00A14DCA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>14</w:t>
                                  </w:r>
                                  <w:r w:rsidR="00F64FE4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 xml:space="preserve"> </w:t>
                                  </w:r>
                                  <w:r w:rsidR="00A14DCA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>marzo</w:t>
                                  </w:r>
                                  <w:r w:rsidR="00A96B88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 xml:space="preserve"> 20</w:t>
                                  </w:r>
                                  <w:r w:rsidR="00F64FE4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>2</w:t>
                                  </w:r>
                                  <w:r w:rsidR="00A14DCA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7"/>
                                      <w:szCs w:val="37"/>
                                    </w:rPr>
                                    <w:t>5</w:t>
                                  </w:r>
                                  <w:r w:rsidR="00A96B88" w:rsidRPr="00A14DCA">
                                    <w:rPr>
                                      <w:rFonts w:asciiTheme="majorHAnsi" w:hAnsiTheme="majorHAnsi"/>
                                      <w:color w:val="EAF4D8" w:themeColor="accent2" w:themeTint="33"/>
                                      <w:sz w:val="36"/>
                                      <w:szCs w:val="44"/>
                                    </w:rPr>
                                    <w:t xml:space="preserve"> </w:t>
                                  </w:r>
                                </w:p>
                                <w:p w14:paraId="4CE3ED34" w14:textId="388327A8" w:rsidR="00A96B88" w:rsidRDefault="00A96B88" w:rsidP="00A96B8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F24331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Iscrizioni </w:t>
                                  </w:r>
                                  <w:r w:rsidR="00F5400B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aperte fino </w:t>
                                  </w:r>
                                  <w:r w:rsidR="00F64FE4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al </w:t>
                                  </w:r>
                                  <w:r w:rsidR="00A14DCA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20</w:t>
                                  </w:r>
                                  <w:r w:rsidR="00F64FE4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</w:t>
                                  </w:r>
                                  <w:r w:rsidR="00A14DCA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febbraio</w:t>
                                  </w:r>
                                  <w:r w:rsidR="00F64FE4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 xml:space="preserve"> 202</w:t>
                                  </w:r>
                                  <w:r w:rsidR="00A14DCA">
                                    <w:rPr>
                                      <w:rFonts w:asciiTheme="majorHAnsi" w:hAnsiTheme="majorHAnsi"/>
                                      <w:b/>
                                      <w:color w:val="FFFFFF" w:themeColor="background1"/>
                                      <w:sz w:val="18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  <w:tr w:rsidR="00485B78" w:rsidRPr="000D4BBA" w14:paraId="293E423A" w14:textId="77777777" w:rsidTr="00F200AE">
              <w:trPr>
                <w:trHeight w:val="5382"/>
              </w:trPr>
              <w:tc>
                <w:tcPr>
                  <w:tcW w:w="7200" w:type="dxa"/>
                </w:tcPr>
                <w:p w14:paraId="021B282C" w14:textId="13D902CB" w:rsidR="00884278" w:rsidRPr="00690A0E" w:rsidRDefault="00995428" w:rsidP="00F64FE4">
                  <w:pPr>
                    <w:pStyle w:val="Titolo"/>
                    <w:ind w:left="142"/>
                    <w:rPr>
                      <w:color w:val="FF0000"/>
                      <w:sz w:val="30"/>
                      <w:szCs w:val="30"/>
                    </w:rPr>
                  </w:pPr>
                  <w:r w:rsidRPr="00690A0E">
                    <w:rPr>
                      <w:color w:val="FF0000"/>
                      <w:sz w:val="30"/>
                      <w:szCs w:val="30"/>
                    </w:rPr>
                    <w:t xml:space="preserve">IL CORSO </w:t>
                  </w:r>
                  <w:r w:rsidR="00E262EB">
                    <w:rPr>
                      <w:color w:val="FF0000"/>
                      <w:sz w:val="30"/>
                      <w:szCs w:val="30"/>
                    </w:rPr>
                    <w:t xml:space="preserve">di 30 ore </w:t>
                  </w:r>
                  <w:r w:rsidR="00245390">
                    <w:rPr>
                      <w:color w:val="FF0000"/>
                      <w:sz w:val="30"/>
                      <w:szCs w:val="30"/>
                    </w:rPr>
                    <w:t>è</w:t>
                  </w:r>
                  <w:r w:rsidR="00690A0E" w:rsidRPr="00690A0E">
                    <w:rPr>
                      <w:color w:val="FF0000"/>
                      <w:sz w:val="30"/>
                      <w:szCs w:val="30"/>
                    </w:rPr>
                    <w:t xml:space="preserve"> </w:t>
                  </w:r>
                  <w:r w:rsidR="00E262EB">
                    <w:rPr>
                      <w:color w:val="FF0000"/>
                      <w:sz w:val="30"/>
                      <w:szCs w:val="30"/>
                    </w:rPr>
                    <w:t>articolato in    n° 5 moduli da 6 ore su linee guida, norme tecniche, monitoraggio, eco-turismo e semplificazione certificazione nei bio-distretti</w:t>
                  </w:r>
                  <w:r w:rsidR="00245390">
                    <w:rPr>
                      <w:color w:val="FF0000"/>
                      <w:sz w:val="30"/>
                      <w:szCs w:val="30"/>
                    </w:rPr>
                    <w:t>.</w:t>
                  </w:r>
                  <w:r w:rsidR="00ED109D" w:rsidRPr="00690A0E">
                    <w:rPr>
                      <w:color w:val="FF0000"/>
                      <w:sz w:val="30"/>
                      <w:szCs w:val="30"/>
                    </w:rPr>
                    <w:t xml:space="preserve"> </w:t>
                  </w:r>
                </w:p>
                <w:p w14:paraId="66E0DFAC" w14:textId="77777777" w:rsidR="00884278" w:rsidRPr="00884278" w:rsidRDefault="00884278" w:rsidP="0030105F">
                  <w:pPr>
                    <w:pStyle w:val="Titolo"/>
                    <w:ind w:left="142"/>
                    <w:rPr>
                      <w:sz w:val="20"/>
                    </w:rPr>
                  </w:pPr>
                </w:p>
                <w:p w14:paraId="740CE28A" w14:textId="4B6A805C" w:rsidR="0041125E" w:rsidRPr="00CE17E1" w:rsidRDefault="007A4A82" w:rsidP="00CE17E1">
                  <w:pPr>
                    <w:spacing w:before="120" w:after="0"/>
                    <w:ind w:left="181"/>
                    <w:rPr>
                      <w:b/>
                    </w:rPr>
                  </w:pPr>
                  <w:r w:rsidRPr="006915BE">
                    <w:rPr>
                      <w:b/>
                    </w:rPr>
                    <w:t>I docenti del corso saranno</w:t>
                  </w:r>
                  <w:r w:rsidR="00037803" w:rsidRPr="006915BE">
                    <w:rPr>
                      <w:b/>
                    </w:rPr>
                    <w:t xml:space="preserve"> gli esperti ed i tecnici che hanno codificato in Italia il modello bio-distrettuale, diffondendolo con successo in tutto il resto d</w:t>
                  </w:r>
                  <w:r w:rsidR="00F64FE4">
                    <w:rPr>
                      <w:b/>
                    </w:rPr>
                    <w:t>el mondo</w:t>
                  </w:r>
                  <w:r w:rsidR="00037803" w:rsidRPr="006915BE">
                    <w:rPr>
                      <w:b/>
                    </w:rPr>
                    <w:t>.</w:t>
                  </w:r>
                </w:p>
                <w:p w14:paraId="0256D4A9" w14:textId="1BE28302" w:rsidR="0041125E" w:rsidRPr="0041125E" w:rsidRDefault="00CE23C9" w:rsidP="0041125E">
                  <w:pPr>
                    <w:spacing w:before="120"/>
                    <w:ind w:left="181"/>
                  </w:pPr>
                  <w:r>
                    <w:t>Corso valido per l’iscrizione al Registro internazionale dei tecnici dei Distretti Biologici</w:t>
                  </w:r>
                  <w:r w:rsidR="006C0729">
                    <w:t xml:space="preserve"> e per l’aggiornamento degli iscritti</w:t>
                  </w:r>
                  <w:r>
                    <w:t xml:space="preserve"> (</w:t>
                  </w:r>
                  <w:hyperlink r:id="rId9" w:history="1">
                    <w:r w:rsidRPr="001502C1">
                      <w:rPr>
                        <w:rStyle w:val="Collegamentoipertestuale"/>
                      </w:rPr>
                      <w:t>https://biodistretto.net/registro-tecnici</w:t>
                    </w:r>
                  </w:hyperlink>
                  <w:r>
                    <w:t xml:space="preserve">). </w:t>
                  </w:r>
                </w:p>
                <w:p w14:paraId="038ACE24" w14:textId="77777777" w:rsidR="00A14DCA" w:rsidRDefault="00A14DCA" w:rsidP="0041125E">
                  <w:pPr>
                    <w:spacing w:before="120" w:after="0"/>
                    <w:ind w:left="181"/>
                    <w:rPr>
                      <w:b/>
                      <w:bCs/>
                    </w:rPr>
                  </w:pPr>
                </w:p>
                <w:p w14:paraId="11F52AAE" w14:textId="77777777" w:rsidR="00A14DCA" w:rsidRDefault="00A14DCA" w:rsidP="0041125E">
                  <w:pPr>
                    <w:spacing w:before="120" w:after="0"/>
                    <w:ind w:left="181"/>
                    <w:rPr>
                      <w:b/>
                      <w:bCs/>
                    </w:rPr>
                  </w:pPr>
                </w:p>
                <w:p w14:paraId="27C82921" w14:textId="5712EF49" w:rsidR="00A14DCA" w:rsidRDefault="0041125E" w:rsidP="00A14DCA">
                  <w:pPr>
                    <w:spacing w:before="120" w:after="0"/>
                    <w:ind w:left="181"/>
                    <w:jc w:val="center"/>
                    <w:rPr>
                      <w:b/>
                      <w:bCs/>
                    </w:rPr>
                  </w:pPr>
                  <w:r w:rsidRPr="00CE17E1">
                    <w:rPr>
                      <w:b/>
                      <w:bCs/>
                    </w:rPr>
                    <w:t>Per informazioni:</w:t>
                  </w:r>
                </w:p>
                <w:p w14:paraId="13013351" w14:textId="0C8EA314" w:rsidR="007A4A82" w:rsidRDefault="00A14DCA" w:rsidP="00A14DCA">
                  <w:pPr>
                    <w:spacing w:before="120" w:after="0"/>
                    <w:ind w:left="181"/>
                    <w:jc w:val="center"/>
                    <w:rPr>
                      <w:b/>
                      <w:bCs/>
                    </w:rPr>
                  </w:pPr>
                  <w:hyperlink r:id="rId10" w:history="1">
                    <w:r w:rsidRPr="00935BC0">
                      <w:rPr>
                        <w:rStyle w:val="Collegamentoipertestuale"/>
                        <w:b/>
                        <w:bCs/>
                      </w:rPr>
                      <w:t>in.n.e.r.association@gmail.com</w:t>
                    </w:r>
                  </w:hyperlink>
                </w:p>
                <w:p w14:paraId="315607B3" w14:textId="731AE914" w:rsidR="00433EB1" w:rsidRDefault="00433EB1" w:rsidP="00A14DCA">
                  <w:pPr>
                    <w:spacing w:before="120" w:after="0"/>
                    <w:ind w:left="181"/>
                    <w:jc w:val="center"/>
                  </w:pPr>
                  <w:hyperlink r:id="rId11" w:history="1">
                    <w:r w:rsidRPr="001502C1">
                      <w:rPr>
                        <w:rStyle w:val="Collegamentoipertestuale"/>
                        <w:b/>
                        <w:bCs/>
                      </w:rPr>
                      <w:t>www.biodistretto.net</w:t>
                    </w:r>
                  </w:hyperlink>
                </w:p>
                <w:p w14:paraId="255BF4F7" w14:textId="77777777" w:rsidR="00A14DCA" w:rsidRPr="00CE17E1" w:rsidRDefault="00A14DCA" w:rsidP="00A14DCA">
                  <w:pPr>
                    <w:spacing w:before="120" w:after="0"/>
                    <w:ind w:left="181"/>
                    <w:jc w:val="center"/>
                    <w:rPr>
                      <w:b/>
                      <w:bCs/>
                    </w:rPr>
                  </w:pPr>
                </w:p>
                <w:p w14:paraId="55228B13" w14:textId="63FF4590" w:rsidR="00CE17E1" w:rsidRPr="00345C81" w:rsidRDefault="00245390" w:rsidP="0041125E">
                  <w:pPr>
                    <w:spacing w:before="120" w:after="0"/>
                    <w:ind w:left="181"/>
                    <w:rPr>
                      <w:sz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12FFF7E5" wp14:editId="4A467287">
                        <wp:simplePos x="0" y="0"/>
                        <wp:positionH relativeFrom="column">
                          <wp:posOffset>909955</wp:posOffset>
                        </wp:positionH>
                        <wp:positionV relativeFrom="paragraph">
                          <wp:posOffset>18576</wp:posOffset>
                        </wp:positionV>
                        <wp:extent cx="2861945" cy="917575"/>
                        <wp:effectExtent l="0" t="0" r="0" b="0"/>
                        <wp:wrapNone/>
                        <wp:docPr id="9" name="Immagin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logoinner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61945" cy="9175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485B78" w:rsidRPr="000D4BBA" w14:paraId="39A7E100" w14:textId="77777777">
              <w:trPr>
                <w:trHeight w:hRule="exact" w:val="1440"/>
              </w:trPr>
              <w:tc>
                <w:tcPr>
                  <w:tcW w:w="7200" w:type="dxa"/>
                  <w:vAlign w:val="bottom"/>
                </w:tcPr>
                <w:p w14:paraId="27014242" w14:textId="503A3490" w:rsidR="00CE23C9" w:rsidRDefault="00CE23C9" w:rsidP="00100E47">
                  <w:pPr>
                    <w:jc w:val="center"/>
                    <w:rPr>
                      <w:b/>
                      <w:i/>
                    </w:rPr>
                  </w:pPr>
                </w:p>
                <w:p w14:paraId="2FE723E4" w14:textId="77777777" w:rsidR="00433EB1" w:rsidRDefault="00433EB1" w:rsidP="00100E47">
                  <w:pPr>
                    <w:jc w:val="center"/>
                    <w:rPr>
                      <w:b/>
                      <w:i/>
                    </w:rPr>
                  </w:pPr>
                </w:p>
                <w:p w14:paraId="547F7B3E" w14:textId="5E4AA4AE" w:rsidR="00485B78" w:rsidRPr="00100E47" w:rsidRDefault="00485B78" w:rsidP="00100E47">
                  <w:pPr>
                    <w:jc w:val="center"/>
                    <w:rPr>
                      <w:b/>
                      <w:i/>
                    </w:rPr>
                  </w:pPr>
                </w:p>
              </w:tc>
            </w:tr>
          </w:tbl>
          <w:p w14:paraId="786F90EB" w14:textId="266B2289" w:rsidR="00100E47" w:rsidRDefault="00100E47">
            <w:pPr>
              <w:rPr>
                <w:b/>
                <w:i/>
              </w:rPr>
            </w:pPr>
          </w:p>
          <w:p w14:paraId="40151690" w14:textId="079EDB19" w:rsidR="00CE17E1" w:rsidRDefault="00CE17E1" w:rsidP="00CE17E1">
            <w:pPr>
              <w:jc w:val="center"/>
              <w:rPr>
                <w:b/>
                <w:i/>
              </w:rPr>
            </w:pPr>
          </w:p>
          <w:p w14:paraId="7D7D0964" w14:textId="709CA29D" w:rsidR="00485B78" w:rsidRPr="00100E47" w:rsidRDefault="00485B78" w:rsidP="00F64FE4"/>
        </w:tc>
        <w:tc>
          <w:tcPr>
            <w:tcW w:w="144" w:type="dxa"/>
          </w:tcPr>
          <w:p w14:paraId="40DE45BA" w14:textId="77777777" w:rsidR="00485B78" w:rsidRPr="00100E47" w:rsidRDefault="00485B78"/>
        </w:tc>
        <w:tc>
          <w:tcPr>
            <w:tcW w:w="3456" w:type="dxa"/>
          </w:tcPr>
          <w:tbl>
            <w:tblPr>
              <w:tblW w:w="3477" w:type="dxa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della barra laterale del volantino"/>
            </w:tblPr>
            <w:tblGrid>
              <w:gridCol w:w="3477"/>
            </w:tblGrid>
            <w:tr w:rsidR="00485B78" w14:paraId="5D7BB6A1" w14:textId="77777777" w:rsidTr="00C43D69">
              <w:trPr>
                <w:trHeight w:hRule="exact" w:val="9925"/>
              </w:trPr>
              <w:tc>
                <w:tcPr>
                  <w:tcW w:w="3477" w:type="dxa"/>
                  <w:shd w:val="clear" w:color="auto" w:fill="008000"/>
                  <w:vAlign w:val="center"/>
                </w:tcPr>
                <w:p w14:paraId="2A25C8EA" w14:textId="77777777" w:rsidR="009E0BB6" w:rsidRDefault="00221EA0" w:rsidP="00B81DBA">
                  <w:pPr>
                    <w:pStyle w:val="Titolo2"/>
                    <w:spacing w:line="240" w:lineRule="auto"/>
                  </w:pPr>
                  <w:r>
                    <w:t>ARTICOLAZIONE:</w:t>
                  </w:r>
                </w:p>
                <w:p w14:paraId="38E4D2B0" w14:textId="77777777" w:rsidR="0041125E" w:rsidRPr="0041125E" w:rsidRDefault="0041125E" w:rsidP="0041125E">
                  <w:pPr>
                    <w:pStyle w:val="Linea"/>
                  </w:pPr>
                </w:p>
                <w:p w14:paraId="06997268" w14:textId="503031B8" w:rsidR="00D667EF" w:rsidRPr="0041125E" w:rsidRDefault="00221EA0" w:rsidP="002C2312">
                  <w:pPr>
                    <w:pStyle w:val="Titolo2"/>
                    <w:spacing w:before="120" w:line="240" w:lineRule="auto"/>
                    <w:rPr>
                      <w:sz w:val="24"/>
                      <w:szCs w:val="24"/>
                    </w:rPr>
                  </w:pPr>
                  <w:r w:rsidRPr="00710BFA">
                    <w:rPr>
                      <w:color w:val="FFFF00"/>
                    </w:rPr>
                    <w:t>modulo 1</w:t>
                  </w:r>
                  <w:r w:rsidR="00C12671" w:rsidRPr="00710BFA">
                    <w:rPr>
                      <w:color w:val="FFFF00"/>
                    </w:rPr>
                    <w:t xml:space="preserve"> </w:t>
                  </w:r>
                  <w:r w:rsidR="002C2312" w:rsidRPr="00710BFA">
                    <w:rPr>
                      <w:color w:val="FFFF00"/>
                    </w:rPr>
                    <w:t xml:space="preserve">              </w:t>
                  </w:r>
                  <w:r w:rsidR="008D55A3" w:rsidRPr="0041125E">
                    <w:rPr>
                      <w:color w:val="EAF4D8" w:themeColor="accent2" w:themeTint="33"/>
                      <w:sz w:val="16"/>
                      <w:szCs w:val="16"/>
                    </w:rPr>
                    <w:t>Inquadram</w:t>
                  </w:r>
                  <w:r w:rsidR="00720AB6" w:rsidRPr="0041125E">
                    <w:rPr>
                      <w:color w:val="EAF4D8" w:themeColor="accent2" w:themeTint="33"/>
                      <w:sz w:val="16"/>
                      <w:szCs w:val="16"/>
                    </w:rPr>
                    <w:t>e</w:t>
                  </w:r>
                  <w:r w:rsidR="002C2312" w:rsidRPr="0041125E">
                    <w:rPr>
                      <w:color w:val="EAF4D8" w:themeColor="accent2" w:themeTint="33"/>
                      <w:sz w:val="16"/>
                      <w:szCs w:val="16"/>
                    </w:rPr>
                    <w:t>n</w:t>
                  </w:r>
                  <w:r w:rsidR="00D667EF" w:rsidRPr="0041125E">
                    <w:rPr>
                      <w:color w:val="EAF4D8" w:themeColor="accent2" w:themeTint="33"/>
                      <w:sz w:val="16"/>
                      <w:szCs w:val="16"/>
                    </w:rPr>
                    <w:t>to del settore</w:t>
                  </w:r>
                  <w:r w:rsidR="0041125E" w:rsidRPr="0041125E">
                    <w:rPr>
                      <w:color w:val="EAF4D8" w:themeColor="accent2" w:themeTint="33"/>
                      <w:sz w:val="16"/>
                      <w:szCs w:val="16"/>
                    </w:rPr>
                    <w:t xml:space="preserve"> ed evoluzione dei distretti biologici</w:t>
                  </w:r>
                  <w:r w:rsidR="00D667EF" w:rsidRPr="0041125E">
                    <w:rPr>
                      <w:color w:val="EAF4D8" w:themeColor="accent2" w:themeTint="33"/>
                      <w:sz w:val="20"/>
                      <w:szCs w:val="24"/>
                    </w:rPr>
                    <w:t xml:space="preserve"> </w:t>
                  </w:r>
                  <w:r w:rsidR="0041125E" w:rsidRPr="000260A4">
                    <w:rPr>
                      <w:color w:val="EAF4D8" w:themeColor="accent2" w:themeTint="33"/>
                      <w:sz w:val="16"/>
                      <w:szCs w:val="16"/>
                    </w:rPr>
                    <w:t>in Italia e nel mondo</w:t>
                  </w:r>
                  <w:r w:rsidR="000260A4">
                    <w:rPr>
                      <w:color w:val="EAF4D8" w:themeColor="accent2" w:themeTint="33"/>
                      <w:sz w:val="16"/>
                      <w:szCs w:val="16"/>
                    </w:rPr>
                    <w:t>. Linee guida internazionali</w:t>
                  </w:r>
                </w:p>
                <w:p w14:paraId="6D087AA3" w14:textId="77777777" w:rsidR="00582F82" w:rsidRPr="0041125E" w:rsidRDefault="00582F82" w:rsidP="00582F82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8"/>
                    </w:rPr>
                    <w:t xml:space="preserve">n°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3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 giornate di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2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h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(dalle 17 alle 19)</w:t>
                  </w:r>
                </w:p>
                <w:p w14:paraId="12ADFA0B" w14:textId="77777777" w:rsidR="00C12671" w:rsidRDefault="00C12671" w:rsidP="00B81DBA">
                  <w:pPr>
                    <w:pStyle w:val="Linea"/>
                    <w:spacing w:before="0" w:after="0"/>
                    <w:ind w:left="1077" w:right="1077"/>
                  </w:pPr>
                  <w:r>
                    <w:t>DELIBERE</w:t>
                  </w:r>
                </w:p>
                <w:p w14:paraId="46582143" w14:textId="17631BDA" w:rsidR="0041125E" w:rsidRPr="0041125E" w:rsidRDefault="00221EA0" w:rsidP="0041125E">
                  <w:pPr>
                    <w:pStyle w:val="Titolo2"/>
                    <w:spacing w:before="120" w:line="240" w:lineRule="auto"/>
                    <w:rPr>
                      <w:sz w:val="24"/>
                      <w:szCs w:val="24"/>
                    </w:rPr>
                  </w:pPr>
                  <w:r w:rsidRPr="00710BFA">
                    <w:rPr>
                      <w:color w:val="FFFF00"/>
                    </w:rPr>
                    <w:t xml:space="preserve">modulo 2 </w:t>
                  </w:r>
                  <w:r w:rsidR="00A23F73" w:rsidRPr="00710BFA">
                    <w:rPr>
                      <w:color w:val="FFFF00"/>
                    </w:rPr>
                    <w:t xml:space="preserve">                 </w:t>
                  </w:r>
                  <w:r w:rsidR="000260A4">
                    <w:rPr>
                      <w:color w:val="EAF4D8" w:themeColor="accent2" w:themeTint="33"/>
                      <w:sz w:val="16"/>
                      <w:szCs w:val="16"/>
                    </w:rPr>
                    <w:t>Norme tecniche per la produzione, trasformazione e commercializzazione</w:t>
                  </w:r>
                  <w:r w:rsidR="00CE17E1">
                    <w:rPr>
                      <w:color w:val="EAF4D8" w:themeColor="accent2" w:themeTint="33"/>
                      <w:sz w:val="16"/>
                      <w:szCs w:val="16"/>
                    </w:rPr>
                    <w:t>,</w:t>
                  </w:r>
                  <w:r w:rsidR="00B21D35">
                    <w:rPr>
                      <w:color w:val="EAF4D8" w:themeColor="accent2" w:themeTint="33"/>
                      <w:sz w:val="16"/>
                      <w:szCs w:val="16"/>
                    </w:rPr>
                    <w:t xml:space="preserve"> HORECA</w:t>
                  </w:r>
                  <w:r w:rsidR="0041125E" w:rsidRPr="0041125E">
                    <w:rPr>
                      <w:color w:val="EAF4D8" w:themeColor="accent2" w:themeTint="33"/>
                      <w:sz w:val="20"/>
                      <w:szCs w:val="24"/>
                    </w:rPr>
                    <w:t xml:space="preserve"> </w:t>
                  </w:r>
                </w:p>
                <w:p w14:paraId="3E00EA05" w14:textId="717DA234" w:rsidR="0041125E" w:rsidRPr="0041125E" w:rsidRDefault="0041125E" w:rsidP="0041125E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8"/>
                    </w:rPr>
                    <w:t xml:space="preserve">n° </w:t>
                  </w:r>
                  <w:r w:rsidR="00B21D35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3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 giornate di </w:t>
                  </w:r>
                  <w:r w:rsidR="00582F82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2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h </w:t>
                  </w:r>
                  <w:r w:rsidR="00E22617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(dalle 1</w:t>
                  </w:r>
                  <w:r w:rsidR="00582F82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7</w:t>
                  </w:r>
                  <w:r w:rsidR="00E22617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 alle </w:t>
                  </w:r>
                  <w:r w:rsidR="00582F82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19</w:t>
                  </w:r>
                  <w:r w:rsidR="00E22617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)</w:t>
                  </w:r>
                </w:p>
                <w:p w14:paraId="47D78870" w14:textId="441EA41F" w:rsidR="004340BB" w:rsidRPr="004340BB" w:rsidRDefault="004340BB" w:rsidP="00B81DBA">
                  <w:pPr>
                    <w:pStyle w:val="Linea"/>
                    <w:spacing w:before="0" w:after="0"/>
                    <w:ind w:left="1077" w:right="1077"/>
                  </w:pPr>
                  <w:r>
                    <w:t>DED</w:t>
                  </w:r>
                </w:p>
                <w:p w14:paraId="08D136A0" w14:textId="2EC2ABC2" w:rsidR="0041125E" w:rsidRPr="0041125E" w:rsidRDefault="00221EA0" w:rsidP="0041125E">
                  <w:pPr>
                    <w:pStyle w:val="Titolo2"/>
                    <w:spacing w:before="120" w:line="240" w:lineRule="auto"/>
                    <w:rPr>
                      <w:sz w:val="24"/>
                      <w:szCs w:val="24"/>
                    </w:rPr>
                  </w:pPr>
                  <w:r w:rsidRPr="00710BFA">
                    <w:rPr>
                      <w:color w:val="FFFF00"/>
                    </w:rPr>
                    <w:t xml:space="preserve">modulo </w:t>
                  </w:r>
                  <w:r w:rsidR="004445F1">
                    <w:rPr>
                      <w:color w:val="FFFF00"/>
                    </w:rPr>
                    <w:t>3</w:t>
                  </w:r>
                  <w:r w:rsidRPr="00710BFA">
                    <w:rPr>
                      <w:color w:val="FFFF00"/>
                    </w:rPr>
                    <w:t xml:space="preserve"> </w:t>
                  </w:r>
                  <w:r w:rsidR="00A23F73" w:rsidRPr="00710BFA">
                    <w:rPr>
                      <w:color w:val="FFFF00"/>
                    </w:rPr>
                    <w:t xml:space="preserve">                </w:t>
                  </w:r>
                  <w:r w:rsidR="00350B2C">
                    <w:rPr>
                      <w:color w:val="EAF4D8" w:themeColor="accent2" w:themeTint="33"/>
                      <w:sz w:val="16"/>
                      <w:szCs w:val="16"/>
                    </w:rPr>
                    <w:t xml:space="preserve">Monitoraggio dei Distretti </w:t>
                  </w:r>
                  <w:r w:rsidR="00B82BB2">
                    <w:rPr>
                      <w:color w:val="EAF4D8" w:themeColor="accent2" w:themeTint="33"/>
                      <w:sz w:val="16"/>
                      <w:szCs w:val="16"/>
                    </w:rPr>
                    <w:t>B</w:t>
                  </w:r>
                  <w:r w:rsidR="00350B2C">
                    <w:rPr>
                      <w:color w:val="EAF4D8" w:themeColor="accent2" w:themeTint="33"/>
                      <w:sz w:val="16"/>
                      <w:szCs w:val="16"/>
                    </w:rPr>
                    <w:t>iologici</w:t>
                  </w:r>
                </w:p>
                <w:p w14:paraId="5B2D206F" w14:textId="77777777" w:rsidR="00582F82" w:rsidRPr="0041125E" w:rsidRDefault="00582F82" w:rsidP="00582F82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8"/>
                    </w:rPr>
                    <w:t xml:space="preserve">n°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3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 giornate di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2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h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(dalle 17 alle 19)</w:t>
                  </w:r>
                </w:p>
                <w:p w14:paraId="6FDB875E" w14:textId="12DED4C9" w:rsidR="009E0BB6" w:rsidRPr="004340BB" w:rsidRDefault="009E0BB6" w:rsidP="00B81DBA">
                  <w:pPr>
                    <w:pStyle w:val="Linea"/>
                    <w:spacing w:before="0" w:after="0"/>
                    <w:ind w:left="1077" w:right="1077"/>
                  </w:pPr>
                  <w:r>
                    <w:t>DED</w:t>
                  </w:r>
                </w:p>
                <w:p w14:paraId="436B370C" w14:textId="03386629" w:rsidR="0041125E" w:rsidRPr="0041125E" w:rsidRDefault="0041125E" w:rsidP="0041125E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00"/>
                      <w:sz w:val="28"/>
                      <w:szCs w:val="28"/>
                    </w:rPr>
                    <w:t xml:space="preserve">modulo </w:t>
                  </w:r>
                  <w:r>
                    <w:rPr>
                      <w:rFonts w:asciiTheme="majorHAnsi" w:eastAsiaTheme="majorEastAsia" w:hAnsiTheme="majorHAnsi" w:cstheme="majorBidi"/>
                      <w:color w:val="FFFF00"/>
                      <w:sz w:val="28"/>
                      <w:szCs w:val="28"/>
                    </w:rPr>
                    <w:t>4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00"/>
                      <w:sz w:val="28"/>
                      <w:szCs w:val="28"/>
                    </w:rPr>
                    <w:t xml:space="preserve">                 </w:t>
                  </w:r>
                  <w:r w:rsidR="00B21D35">
                    <w:rPr>
                      <w:rFonts w:asciiTheme="majorHAnsi" w:eastAsiaTheme="majorEastAsia" w:hAnsiTheme="majorHAnsi" w:cstheme="majorBidi"/>
                      <w:color w:val="EAF4D8" w:themeColor="accent2" w:themeTint="33"/>
                      <w:sz w:val="16"/>
                      <w:szCs w:val="16"/>
                    </w:rPr>
                    <w:t>Eco-turismo e multifunzionalità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EAF4D8" w:themeColor="accent2" w:themeTint="33"/>
                      <w:sz w:val="20"/>
                    </w:rPr>
                    <w:t xml:space="preserve"> </w:t>
                  </w:r>
                </w:p>
                <w:p w14:paraId="5AC9AA7D" w14:textId="77777777" w:rsidR="00582F82" w:rsidRPr="0041125E" w:rsidRDefault="00582F82" w:rsidP="00582F82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8"/>
                    </w:rPr>
                    <w:t xml:space="preserve">n°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3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 giornate di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2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h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(dalle 17 alle 19)</w:t>
                  </w:r>
                </w:p>
                <w:p w14:paraId="39E58972" w14:textId="77777777" w:rsidR="0041125E" w:rsidRPr="0041125E" w:rsidRDefault="0041125E" w:rsidP="0041125E">
                  <w:pPr>
                    <w:pBdr>
                      <w:top w:val="single" w:sz="12" w:space="1" w:color="FFFFFF" w:themeColor="background1"/>
                    </w:pBdr>
                    <w:spacing w:after="0" w:line="240" w:lineRule="auto"/>
                    <w:ind w:left="1077" w:right="1077"/>
                    <w:jc w:val="center"/>
                    <w:rPr>
                      <w:sz w:val="2"/>
                      <w:szCs w:val="2"/>
                    </w:rPr>
                  </w:pPr>
                  <w:r w:rsidRPr="0041125E">
                    <w:rPr>
                      <w:sz w:val="2"/>
                      <w:szCs w:val="2"/>
                    </w:rPr>
                    <w:t>DED</w:t>
                  </w:r>
                </w:p>
                <w:p w14:paraId="53E5167C" w14:textId="77777777" w:rsidR="00B81DBA" w:rsidRPr="00F90F9C" w:rsidRDefault="00B81DBA" w:rsidP="00B81DBA">
                  <w:pPr>
                    <w:pStyle w:val="Titolo2"/>
                    <w:spacing w:line="240" w:lineRule="auto"/>
                    <w:rPr>
                      <w:sz w:val="8"/>
                    </w:rPr>
                  </w:pPr>
                </w:p>
                <w:p w14:paraId="40ACA68F" w14:textId="1F2B464B" w:rsidR="0041125E" w:rsidRPr="0041125E" w:rsidRDefault="0041125E" w:rsidP="0041125E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00"/>
                      <w:sz w:val="28"/>
                      <w:szCs w:val="28"/>
                    </w:rPr>
                    <w:t xml:space="preserve">modulo </w:t>
                  </w:r>
                  <w:r>
                    <w:rPr>
                      <w:rFonts w:asciiTheme="majorHAnsi" w:eastAsiaTheme="majorEastAsia" w:hAnsiTheme="majorHAnsi" w:cstheme="majorBidi"/>
                      <w:color w:val="FFFF00"/>
                      <w:sz w:val="28"/>
                      <w:szCs w:val="28"/>
                    </w:rPr>
                    <w:t>5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00"/>
                      <w:sz w:val="28"/>
                      <w:szCs w:val="28"/>
                    </w:rPr>
                    <w:t xml:space="preserve">                 </w:t>
                  </w:r>
                  <w:r w:rsidR="00350B2C" w:rsidRPr="00350B2C">
                    <w:rPr>
                      <w:rFonts w:asciiTheme="majorHAnsi" w:hAnsiTheme="majorHAnsi"/>
                      <w:color w:val="EAF4D8" w:themeColor="accent2" w:themeTint="33"/>
                      <w:sz w:val="16"/>
                      <w:szCs w:val="16"/>
                    </w:rPr>
                    <w:t>Semplificazione certificazione biologica, certificazione di gruppo</w:t>
                  </w:r>
                  <w:r w:rsidR="00350B2C" w:rsidRPr="0041125E">
                    <w:rPr>
                      <w:color w:val="EAF4D8" w:themeColor="accent2" w:themeTint="33"/>
                      <w:sz w:val="20"/>
                    </w:rPr>
                    <w:t xml:space="preserve"> </w:t>
                  </w:r>
                </w:p>
                <w:p w14:paraId="3A7E93EA" w14:textId="52A52C9F" w:rsidR="0041125E" w:rsidRPr="0041125E" w:rsidRDefault="00582F82" w:rsidP="00582F82">
                  <w:pPr>
                    <w:keepNext/>
                    <w:keepLines/>
                    <w:spacing w:before="120" w:after="0" w:line="240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</w:pP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8"/>
                    </w:rPr>
                    <w:t xml:space="preserve">n°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3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 giornate di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2</w:t>
                  </w:r>
                  <w:r w:rsidRPr="0041125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 xml:space="preserve">h </w:t>
                  </w:r>
                  <w:r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14"/>
                    </w:rPr>
                    <w:t>(dalle 17 alle 19)</w:t>
                  </w:r>
                </w:p>
                <w:p w14:paraId="5C8E6313" w14:textId="6B3B8A65" w:rsidR="00DC3BED" w:rsidRPr="0041125E" w:rsidRDefault="0041125E" w:rsidP="0041125E">
                  <w:pPr>
                    <w:pBdr>
                      <w:top w:val="single" w:sz="12" w:space="1" w:color="FFFFFF" w:themeColor="background1"/>
                    </w:pBdr>
                    <w:spacing w:after="0" w:line="240" w:lineRule="auto"/>
                    <w:ind w:left="1077" w:right="1077"/>
                    <w:jc w:val="center"/>
                    <w:rPr>
                      <w:sz w:val="2"/>
                      <w:szCs w:val="2"/>
                    </w:rPr>
                  </w:pPr>
                  <w:r w:rsidRPr="0041125E">
                    <w:rPr>
                      <w:sz w:val="2"/>
                      <w:szCs w:val="2"/>
                    </w:rPr>
                    <w:t>DED</w:t>
                  </w:r>
                </w:p>
              </w:tc>
            </w:tr>
            <w:tr w:rsidR="00485B78" w14:paraId="7A4F3E3F" w14:textId="77777777" w:rsidTr="00C43D69">
              <w:trPr>
                <w:trHeight w:hRule="exact" w:val="139"/>
              </w:trPr>
              <w:tc>
                <w:tcPr>
                  <w:tcW w:w="3477" w:type="dxa"/>
                </w:tcPr>
                <w:p w14:paraId="6E1A1973" w14:textId="77777777" w:rsidR="00485B78" w:rsidRDefault="00485B78"/>
              </w:tc>
            </w:tr>
            <w:tr w:rsidR="00485B78" w:rsidRPr="00335154" w14:paraId="5161F632" w14:textId="77777777" w:rsidTr="00C43D69">
              <w:trPr>
                <w:trHeight w:hRule="exact" w:val="4913"/>
              </w:trPr>
              <w:tc>
                <w:tcPr>
                  <w:tcW w:w="3477" w:type="dxa"/>
                  <w:shd w:val="clear" w:color="auto" w:fill="008000"/>
                  <w:vAlign w:val="center"/>
                </w:tcPr>
                <w:p w14:paraId="4D13DF43" w14:textId="77777777" w:rsidR="00A76003" w:rsidRPr="00710BFA" w:rsidRDefault="00A76003" w:rsidP="00BF3CF0">
                  <w:pPr>
                    <w:pStyle w:val="Data"/>
                    <w:spacing w:before="60" w:line="240" w:lineRule="auto"/>
                    <w:ind w:left="-227" w:right="-253"/>
                    <w:jc w:val="left"/>
                    <w:rPr>
                      <w:b/>
                      <w:color w:val="FFFF00"/>
                      <w:sz w:val="22"/>
                    </w:rPr>
                  </w:pPr>
                  <w:r w:rsidRPr="00710BFA">
                    <w:rPr>
                      <w:b/>
                      <w:color w:val="FFFF00"/>
                      <w:sz w:val="22"/>
                    </w:rPr>
                    <w:t>Modalità e l</w:t>
                  </w:r>
                  <w:r w:rsidR="00995428" w:rsidRPr="00710BFA">
                    <w:rPr>
                      <w:b/>
                      <w:color w:val="FFFF00"/>
                      <w:sz w:val="22"/>
                    </w:rPr>
                    <w:t xml:space="preserve">uogo di svolgimento del corso: </w:t>
                  </w:r>
                </w:p>
                <w:p w14:paraId="0E68E83B" w14:textId="4EAFBBF1" w:rsidR="00335154" w:rsidRPr="002D0A04" w:rsidRDefault="00A76003" w:rsidP="00BF3CF0">
                  <w:pPr>
                    <w:pStyle w:val="Data"/>
                    <w:spacing w:before="60" w:line="240" w:lineRule="auto"/>
                    <w:ind w:left="-227" w:right="-253"/>
                    <w:jc w:val="left"/>
                    <w:rPr>
                      <w:spacing w:val="-8"/>
                      <w:sz w:val="22"/>
                    </w:rPr>
                  </w:pPr>
                  <w:r w:rsidRPr="002D0A04">
                    <w:rPr>
                      <w:spacing w:val="-8"/>
                      <w:sz w:val="22"/>
                    </w:rPr>
                    <w:t xml:space="preserve">E-Learning </w:t>
                  </w:r>
                  <w:r w:rsidR="002D0A04" w:rsidRPr="002D0A04">
                    <w:rPr>
                      <w:spacing w:val="-8"/>
                      <w:sz w:val="22"/>
                    </w:rPr>
                    <w:t xml:space="preserve">da Piattaforma dedicata </w:t>
                  </w:r>
                </w:p>
                <w:p w14:paraId="69A1DF92" w14:textId="475E0812" w:rsidR="004D3CDA" w:rsidRPr="007A4A82" w:rsidRDefault="004D3CDA" w:rsidP="00BF3CF0">
                  <w:pPr>
                    <w:pStyle w:val="Data"/>
                    <w:spacing w:before="120" w:line="240" w:lineRule="auto"/>
                    <w:ind w:left="-227" w:right="-253"/>
                    <w:jc w:val="left"/>
                    <w:rPr>
                      <w:b/>
                      <w:sz w:val="22"/>
                    </w:rPr>
                  </w:pPr>
                  <w:r w:rsidRPr="00710BFA">
                    <w:rPr>
                      <w:b/>
                      <w:color w:val="FFFF00"/>
                      <w:sz w:val="22"/>
                    </w:rPr>
                    <w:t xml:space="preserve">Durata: </w:t>
                  </w:r>
                  <w:r w:rsidR="00582F82">
                    <w:rPr>
                      <w:sz w:val="22"/>
                    </w:rPr>
                    <w:t>3</w:t>
                  </w:r>
                  <w:r w:rsidRPr="007A4A82">
                    <w:rPr>
                      <w:sz w:val="22"/>
                    </w:rPr>
                    <w:t>0 ore</w:t>
                  </w:r>
                  <w:r w:rsidR="00A76003">
                    <w:rPr>
                      <w:sz w:val="22"/>
                    </w:rPr>
                    <w:t xml:space="preserve"> (</w:t>
                  </w:r>
                  <w:r w:rsidR="004445F1">
                    <w:rPr>
                      <w:sz w:val="22"/>
                    </w:rPr>
                    <w:t>15</w:t>
                  </w:r>
                  <w:r w:rsidR="00BF3CF0">
                    <w:rPr>
                      <w:sz w:val="22"/>
                    </w:rPr>
                    <w:t xml:space="preserve"> gg x </w:t>
                  </w:r>
                  <w:r w:rsidR="00582F82">
                    <w:rPr>
                      <w:sz w:val="22"/>
                    </w:rPr>
                    <w:t>2</w:t>
                  </w:r>
                  <w:r w:rsidR="00BF3CF0">
                    <w:rPr>
                      <w:sz w:val="22"/>
                    </w:rPr>
                    <w:t xml:space="preserve"> h)</w:t>
                  </w:r>
                </w:p>
                <w:p w14:paraId="020AD077" w14:textId="77777777" w:rsidR="00A76003" w:rsidRPr="00710BFA" w:rsidRDefault="004D3CDA" w:rsidP="00BF3CF0">
                  <w:pPr>
                    <w:pStyle w:val="Data"/>
                    <w:spacing w:before="120" w:line="240" w:lineRule="auto"/>
                    <w:ind w:left="-227" w:right="-253"/>
                    <w:jc w:val="left"/>
                    <w:rPr>
                      <w:b/>
                      <w:color w:val="FFFF00"/>
                      <w:sz w:val="22"/>
                    </w:rPr>
                  </w:pPr>
                  <w:r w:rsidRPr="00710BFA">
                    <w:rPr>
                      <w:b/>
                      <w:color w:val="FFFF00"/>
                      <w:sz w:val="22"/>
                    </w:rPr>
                    <w:t xml:space="preserve">Destinatari: </w:t>
                  </w:r>
                </w:p>
                <w:p w14:paraId="73EC1256" w14:textId="7151D9C7" w:rsidR="004D3CDA" w:rsidRDefault="00F64FE4" w:rsidP="00BF3CF0">
                  <w:pPr>
                    <w:pStyle w:val="Data"/>
                    <w:spacing w:before="60" w:line="240" w:lineRule="auto"/>
                    <w:ind w:left="-227" w:right="-253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tecnici che intendono operare nei distretti biologici</w:t>
                  </w:r>
                </w:p>
                <w:p w14:paraId="1A26012F" w14:textId="77777777" w:rsidR="00C43D69" w:rsidRDefault="00BF3CF0" w:rsidP="002D0A04">
                  <w:pPr>
                    <w:pStyle w:val="Data"/>
                    <w:spacing w:before="120" w:line="240" w:lineRule="auto"/>
                    <w:ind w:left="-227" w:right="-253"/>
                    <w:jc w:val="left"/>
                    <w:rPr>
                      <w:spacing w:val="-10"/>
                      <w:sz w:val="22"/>
                    </w:rPr>
                  </w:pPr>
                  <w:r w:rsidRPr="00710BFA">
                    <w:rPr>
                      <w:b/>
                      <w:color w:val="FFFF00"/>
                      <w:sz w:val="22"/>
                    </w:rPr>
                    <w:t xml:space="preserve">Costo: </w:t>
                  </w:r>
                  <w:r w:rsidRPr="00BF3CF0">
                    <w:rPr>
                      <w:spacing w:val="-10"/>
                      <w:sz w:val="22"/>
                    </w:rPr>
                    <w:t>€ 300</w:t>
                  </w:r>
                  <w:r w:rsidR="003C63A4">
                    <w:rPr>
                      <w:spacing w:val="-10"/>
                      <w:sz w:val="22"/>
                    </w:rPr>
                    <w:t>.</w:t>
                  </w:r>
                  <w:r w:rsidRPr="00BF3CF0">
                    <w:rPr>
                      <w:spacing w:val="-10"/>
                      <w:sz w:val="22"/>
                    </w:rPr>
                    <w:t xml:space="preserve"> </w:t>
                  </w:r>
                </w:p>
                <w:p w14:paraId="2388DF54" w14:textId="6C75AF75" w:rsidR="00553E3F" w:rsidRDefault="003C63A4" w:rsidP="00C43D69">
                  <w:pPr>
                    <w:pStyle w:val="Data"/>
                    <w:spacing w:before="120" w:line="240" w:lineRule="auto"/>
                    <w:ind w:left="-227" w:right="-253"/>
                    <w:jc w:val="left"/>
                    <w:rPr>
                      <w:spacing w:val="-6"/>
                      <w:sz w:val="22"/>
                    </w:rPr>
                  </w:pPr>
                  <w:r>
                    <w:rPr>
                      <w:spacing w:val="-10"/>
                      <w:sz w:val="22"/>
                    </w:rPr>
                    <w:t>G</w:t>
                  </w:r>
                  <w:r w:rsidR="00BF3CF0" w:rsidRPr="00BF3CF0">
                    <w:rPr>
                      <w:spacing w:val="-10"/>
                      <w:sz w:val="22"/>
                    </w:rPr>
                    <w:t>ratuito x soci INNER</w:t>
                  </w:r>
                  <w:r w:rsidR="00C43D69">
                    <w:rPr>
                      <w:spacing w:val="-10"/>
                      <w:sz w:val="22"/>
                    </w:rPr>
                    <w:t xml:space="preserve"> </w:t>
                  </w:r>
                  <w:r w:rsidR="00553E3F" w:rsidRPr="00553E3F">
                    <w:rPr>
                      <w:spacing w:val="-6"/>
                      <w:sz w:val="22"/>
                    </w:rPr>
                    <w:t xml:space="preserve">in regola col pagamento quota </w:t>
                  </w:r>
                  <w:r w:rsidR="00C43D69">
                    <w:rPr>
                      <w:spacing w:val="-6"/>
                      <w:sz w:val="22"/>
                    </w:rPr>
                    <w:t xml:space="preserve">associativa </w:t>
                  </w:r>
                  <w:r w:rsidR="00553E3F" w:rsidRPr="00553E3F">
                    <w:rPr>
                      <w:spacing w:val="-6"/>
                      <w:sz w:val="22"/>
                    </w:rPr>
                    <w:t>20</w:t>
                  </w:r>
                  <w:r w:rsidR="00F64FE4">
                    <w:rPr>
                      <w:spacing w:val="-6"/>
                      <w:sz w:val="22"/>
                    </w:rPr>
                    <w:t>2</w:t>
                  </w:r>
                  <w:r w:rsidR="00F63B95">
                    <w:rPr>
                      <w:spacing w:val="-6"/>
                      <w:sz w:val="22"/>
                    </w:rPr>
                    <w:t>5</w:t>
                  </w:r>
                </w:p>
                <w:p w14:paraId="031B824A" w14:textId="56D7046D" w:rsidR="003C63A4" w:rsidRPr="00553E3F" w:rsidRDefault="003C63A4" w:rsidP="00553E3F">
                  <w:pPr>
                    <w:pStyle w:val="Data"/>
                    <w:spacing w:line="240" w:lineRule="auto"/>
                    <w:ind w:left="-227" w:right="-255"/>
                    <w:jc w:val="left"/>
                    <w:rPr>
                      <w:spacing w:val="-6"/>
                    </w:rPr>
                  </w:pPr>
                </w:p>
              </w:tc>
            </w:tr>
          </w:tbl>
          <w:p w14:paraId="362EC78A" w14:textId="77777777" w:rsidR="00485B78" w:rsidRPr="00995428" w:rsidRDefault="00485B78"/>
        </w:tc>
      </w:tr>
    </w:tbl>
    <w:p w14:paraId="7C6E735E" w14:textId="3437E24D" w:rsidR="00335154" w:rsidRDefault="00335154" w:rsidP="00710BFA">
      <w:pPr>
        <w:spacing w:after="0" w:line="240" w:lineRule="auto"/>
        <w:ind w:left="7920" w:firstLine="720"/>
        <w:jc w:val="right"/>
        <w:rPr>
          <w:color w:val="FF0000"/>
          <w:sz w:val="22"/>
        </w:rPr>
      </w:pPr>
    </w:p>
    <w:p w14:paraId="3CEAD130" w14:textId="5FE0CA65" w:rsidR="00FB17AC" w:rsidRPr="00710BFA" w:rsidRDefault="00FB17AC" w:rsidP="00710BFA">
      <w:pPr>
        <w:spacing w:after="0" w:line="240" w:lineRule="auto"/>
        <w:ind w:left="7920" w:firstLine="720"/>
        <w:jc w:val="right"/>
        <w:rPr>
          <w:color w:val="FF0000"/>
          <w:sz w:val="22"/>
        </w:rPr>
      </w:pPr>
      <w:r w:rsidRPr="00710BFA">
        <w:rPr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86585F" wp14:editId="205D3522">
                <wp:simplePos x="0" y="0"/>
                <wp:positionH relativeFrom="column">
                  <wp:posOffset>19050</wp:posOffset>
                </wp:positionH>
                <wp:positionV relativeFrom="paragraph">
                  <wp:posOffset>13888</wp:posOffset>
                </wp:positionV>
                <wp:extent cx="6846570" cy="635"/>
                <wp:effectExtent l="0" t="0" r="30480" b="37465"/>
                <wp:wrapNone/>
                <wp:docPr id="7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657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4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CB161" id="Connettore diritto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1.1pt" to="540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" strokecolor="#00b400" strokeweight="1.5pt">
                <v:stroke joinstyle="miter"/>
              </v:line>
            </w:pict>
          </mc:Fallback>
        </mc:AlternateContent>
      </w:r>
    </w:p>
    <w:p w14:paraId="344CDD80" w14:textId="1DBFBDCB" w:rsidR="00710BFA" w:rsidRDefault="00710BFA">
      <w:pPr>
        <w:rPr>
          <w:b/>
          <w:color w:val="00B400"/>
          <w:sz w:val="28"/>
          <w:szCs w:val="28"/>
        </w:rPr>
      </w:pPr>
    </w:p>
    <w:p w14:paraId="38B43938" w14:textId="77777777" w:rsidR="0032486B" w:rsidRDefault="0032486B" w:rsidP="0032486B">
      <w:pPr>
        <w:pStyle w:val="Nessunaspaziatura"/>
        <w:jc w:val="center"/>
        <w:rPr>
          <w:b/>
          <w:color w:val="00B400"/>
          <w:sz w:val="28"/>
          <w:szCs w:val="28"/>
        </w:rPr>
      </w:pPr>
      <w:r>
        <w:rPr>
          <w:b/>
          <w:color w:val="00B400"/>
          <w:sz w:val="28"/>
          <w:szCs w:val="28"/>
        </w:rPr>
        <w:lastRenderedPageBreak/>
        <w:t xml:space="preserve">RICHIESTA DI ISCRIZIONE AL CORSO IN.N.E.R. </w:t>
      </w:r>
    </w:p>
    <w:p w14:paraId="7503D9A1" w14:textId="77777777" w:rsidR="0032486B" w:rsidRPr="005D4F4E" w:rsidRDefault="0032486B" w:rsidP="0032486B">
      <w:pPr>
        <w:pStyle w:val="Nessunaspaziatura"/>
        <w:jc w:val="center"/>
      </w:pPr>
    </w:p>
    <w:p w14:paraId="2FC0EFD9" w14:textId="77777777" w:rsidR="0032486B" w:rsidRPr="005D4F4E" w:rsidRDefault="0032486B" w:rsidP="0032486B">
      <w:pPr>
        <w:pStyle w:val="Nessunaspaziatura"/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3688C5" wp14:editId="0929C0D1">
                <wp:simplePos x="0" y="0"/>
                <wp:positionH relativeFrom="column">
                  <wp:posOffset>43815</wp:posOffset>
                </wp:positionH>
                <wp:positionV relativeFrom="paragraph">
                  <wp:posOffset>67310</wp:posOffset>
                </wp:positionV>
                <wp:extent cx="6781800" cy="9037320"/>
                <wp:effectExtent l="19050" t="19050" r="1905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9037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00B400"/>
                          </a:solidFill>
                        </a:ln>
                      </wps:spPr>
                      <wps:txbx>
                        <w:txbxContent>
                          <w:p w14:paraId="7A158713" w14:textId="77777777" w:rsidR="0032486B" w:rsidRDefault="0032486B" w:rsidP="0032486B"/>
                          <w:p w14:paraId="26EBE89A" w14:textId="77777777" w:rsidR="0032486B" w:rsidRDefault="0032486B" w:rsidP="0032486B">
                            <w:r>
                              <w:t xml:space="preserve">_l_ Sig._  ___________________________________________________________ </w:t>
                            </w:r>
                          </w:p>
                          <w:p w14:paraId="434729CC" w14:textId="77777777" w:rsidR="0032486B" w:rsidRDefault="0032486B" w:rsidP="0032486B">
                            <w:proofErr w:type="spellStart"/>
                            <w:r>
                              <w:t>nat</w:t>
                            </w:r>
                            <w:proofErr w:type="spellEnd"/>
                            <w:r>
                              <w:t>_ a ________________ PV __   il __/__/____,  residente a _______________ PV __</w:t>
                            </w:r>
                          </w:p>
                          <w:p w14:paraId="1C1B4663" w14:textId="77777777" w:rsidR="0032486B" w:rsidRDefault="0032486B" w:rsidP="0032486B">
                            <w:r>
                              <w:t xml:space="preserve">in Via/Piazza/……….. _____________________________________________ N. ____ </w:t>
                            </w:r>
                          </w:p>
                          <w:p w14:paraId="5D67FE2F" w14:textId="77777777" w:rsidR="0032486B" w:rsidRDefault="0032486B" w:rsidP="0032486B">
                            <w:r>
                              <w:t>Codice fiscale ___________________, Documento di identità N. ___________________</w:t>
                            </w:r>
                          </w:p>
                          <w:p w14:paraId="798F3015" w14:textId="77777777" w:rsidR="0032486B" w:rsidRDefault="0032486B" w:rsidP="0032486B">
                            <w:r>
                              <w:t>Rilasciato da _______________________ in data __/__/____ valido fino al __/__/____</w:t>
                            </w:r>
                          </w:p>
                          <w:p w14:paraId="05347BC3" w14:textId="77777777" w:rsidR="0032486B" w:rsidRDefault="0032486B" w:rsidP="0032486B">
                            <w:r>
                              <w:t>Tel. ____________  E-mail _____________________  PEC_____________________</w:t>
                            </w:r>
                          </w:p>
                          <w:p w14:paraId="497C8B21" w14:textId="77777777" w:rsidR="0032486B" w:rsidRDefault="0032486B" w:rsidP="0032486B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ind w:left="0" w:hanging="11"/>
                            </w:pPr>
                            <w:r>
                              <w:t>A titolo individuale</w:t>
                            </w:r>
                          </w:p>
                          <w:p w14:paraId="49F26008" w14:textId="77777777" w:rsidR="0032486B" w:rsidRDefault="0032486B" w:rsidP="0032486B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0" w:hanging="11"/>
                            </w:pPr>
                            <w:r>
                              <w:t xml:space="preserve">Su mandato di (specificare: Bio-distretto, Comune, Comunità montana, Ente Parco, GAL, </w:t>
                            </w:r>
                          </w:p>
                          <w:p w14:paraId="725AF416" w14:textId="77777777" w:rsidR="0032486B" w:rsidRDefault="0032486B" w:rsidP="0032486B">
                            <w:pPr>
                              <w:ind w:left="720"/>
                            </w:pPr>
                            <w:r>
                              <w:t>Associazione, Comitato promotore del bio-distretto, ecc.)  _________________________________________________________</w:t>
                            </w:r>
                          </w:p>
                          <w:p w14:paraId="2652E063" w14:textId="77777777" w:rsidR="0032486B" w:rsidRDefault="0032486B" w:rsidP="0032486B">
                            <w:pPr>
                              <w:ind w:firstLine="720"/>
                            </w:pPr>
                            <w:r>
                              <w:t>con sede legale a _______________ PV __ , in Via/Piazza/…  ___________ N. ____</w:t>
                            </w:r>
                          </w:p>
                          <w:p w14:paraId="5476FB1F" w14:textId="77777777" w:rsidR="0032486B" w:rsidRDefault="0032486B" w:rsidP="0032486B">
                            <w:pPr>
                              <w:ind w:firstLine="720"/>
                            </w:pPr>
                            <w:r>
                              <w:t>CF ___________________________   P.IVA ___________________________</w:t>
                            </w:r>
                          </w:p>
                          <w:p w14:paraId="738CC733" w14:textId="77777777" w:rsidR="0032486B" w:rsidRDefault="0032486B" w:rsidP="0032486B">
                            <w:pPr>
                              <w:ind w:firstLine="720"/>
                            </w:pPr>
                            <w:r>
                              <w:t xml:space="preserve">Tel. ________________________  E-mail _____________________________  </w:t>
                            </w:r>
                          </w:p>
                          <w:p w14:paraId="7AC2E1CA" w14:textId="77777777" w:rsidR="0032486B" w:rsidRDefault="0032486B" w:rsidP="0032486B">
                            <w:pPr>
                              <w:ind w:firstLine="720"/>
                            </w:pPr>
                            <w:r>
                              <w:t>PEC  __________________________________________________________</w:t>
                            </w:r>
                          </w:p>
                          <w:p w14:paraId="215D02BD" w14:textId="77777777" w:rsidR="0032486B" w:rsidRPr="00817CF6" w:rsidRDefault="0032486B" w:rsidP="0032486B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817CF6">
                              <w:rPr>
                                <w:b/>
                              </w:rPr>
                              <w:t>CHIEDE</w:t>
                            </w:r>
                          </w:p>
                          <w:p w14:paraId="083EC5FC" w14:textId="77777777" w:rsidR="0032486B" w:rsidRDefault="0032486B" w:rsidP="0032486B">
                            <w:pPr>
                              <w:jc w:val="both"/>
                            </w:pPr>
                            <w:r>
                              <w:t xml:space="preserve">di iscriversi al Corso “Servizi informativi, formativi e di consulenza per i Bio-Distretti” promosso dall’Associazione IN.N.E.R. – Rete internazionale dei Bio-Distretti, con sede legale a Ceraso (SA) in Via Serre 39 – CAP 84052. Il corso E-Learning avrà la durata complessiva di n° 30 ore. </w:t>
                            </w:r>
                          </w:p>
                          <w:p w14:paraId="6B3E064C" w14:textId="77777777" w:rsidR="0032486B" w:rsidRPr="00817CF6" w:rsidRDefault="0032486B" w:rsidP="0032486B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ALLEGA</w:t>
                            </w:r>
                          </w:p>
                          <w:p w14:paraId="458482D3" w14:textId="77777777" w:rsidR="0032486B" w:rsidRDefault="0032486B" w:rsidP="0032486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714" w:hanging="357"/>
                            </w:pPr>
                            <w:r>
                              <w:t xml:space="preserve">copia del pagamento del contributo forfettario di </w:t>
                            </w:r>
                            <w:r w:rsidRPr="00C849B9">
                              <w:rPr>
                                <w:b/>
                              </w:rPr>
                              <w:t>€ 300,00</w:t>
                            </w:r>
                            <w:r>
                              <w:t xml:space="preserve"> effettuato a mezzo bonifico bancario sul conto corrente intestato a IN.N.E.R. Associazione:</w:t>
                            </w:r>
                          </w:p>
                          <w:p w14:paraId="079BC42E" w14:textId="77777777" w:rsidR="0032486B" w:rsidRDefault="0032486B" w:rsidP="0032486B">
                            <w:pPr>
                              <w:spacing w:after="0" w:line="240" w:lineRule="auto"/>
                              <w:ind w:left="714"/>
                            </w:pPr>
                            <w:r>
                              <w:t xml:space="preserve">conto corrente n° 1000/00132282 presso Intesa Sanpaolo – Milano </w:t>
                            </w:r>
                          </w:p>
                          <w:p w14:paraId="7DC1BEEC" w14:textId="77777777" w:rsidR="0032486B" w:rsidRDefault="0032486B" w:rsidP="0032486B">
                            <w:pPr>
                              <w:spacing w:after="0" w:line="240" w:lineRule="auto"/>
                              <w:ind w:left="714"/>
                              <w:rPr>
                                <w:rFonts w:cs="Arial"/>
                                <w:color w:val="auto"/>
                              </w:rPr>
                            </w:pPr>
                            <w:r>
                              <w:t xml:space="preserve">IBAN: </w:t>
                            </w:r>
                            <w:r w:rsidRPr="001472EB">
                              <w:rPr>
                                <w:rFonts w:cs="Arial"/>
                                <w:color w:val="auto"/>
                                <w:lang w:val="en-GB"/>
                              </w:rPr>
                              <w:t>IT02V0306909606100000132282</w:t>
                            </w:r>
                            <w:r>
                              <w:rPr>
                                <w:rFonts w:cs="Arial"/>
                                <w:color w:val="auto"/>
                                <w:lang w:val="en-GB"/>
                              </w:rPr>
                              <w:t xml:space="preserve"> – BIC: </w:t>
                            </w:r>
                            <w:r w:rsidRPr="001472EB">
                              <w:rPr>
                                <w:rFonts w:cs="Arial"/>
                                <w:color w:val="auto"/>
                                <w:lang w:val="en-US"/>
                              </w:rPr>
                              <w:t>BCITITMM</w:t>
                            </w:r>
                            <w:r>
                              <w:rPr>
                                <w:rFonts w:cs="Arial"/>
                                <w:color w:val="auto"/>
                                <w:lang w:val="en-GB"/>
                              </w:rPr>
                              <w:t xml:space="preserve"> </w:t>
                            </w:r>
                          </w:p>
                          <w:p w14:paraId="0CC65601" w14:textId="77777777" w:rsidR="0032486B" w:rsidRDefault="0032486B" w:rsidP="0032486B">
                            <w:pPr>
                              <w:spacing w:after="0" w:line="240" w:lineRule="auto"/>
                              <w:ind w:left="714"/>
                            </w:pPr>
                          </w:p>
                          <w:p w14:paraId="2FDE17FD" w14:textId="77777777" w:rsidR="0032486B" w:rsidRDefault="0032486B" w:rsidP="0032486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essendo socio INNER la partecipazione al corso è gratuita, pertanto allego copia del pagamento della quota associativa 2024</w:t>
                            </w:r>
                          </w:p>
                          <w:p w14:paraId="764B2484" w14:textId="77777777" w:rsidR="0032486B" w:rsidRPr="00DC3BED" w:rsidRDefault="0032486B" w:rsidP="0032486B">
                            <w:pPr>
                              <w:spacing w:after="0" w:line="240" w:lineRule="auto"/>
                              <w:ind w:left="357"/>
                              <w:rPr>
                                <w:sz w:val="2"/>
                              </w:rPr>
                            </w:pPr>
                          </w:p>
                          <w:p w14:paraId="3BC4D377" w14:textId="77777777" w:rsidR="0032486B" w:rsidRDefault="0032486B" w:rsidP="0032486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breve curriculum vitae</w:t>
                            </w:r>
                          </w:p>
                          <w:p w14:paraId="08F14B49" w14:textId="77777777" w:rsidR="0032486B" w:rsidRDefault="0032486B" w:rsidP="0032486B">
                            <w:pPr>
                              <w:pStyle w:val="Paragrafoelenco"/>
                              <w:spacing w:line="240" w:lineRule="auto"/>
                            </w:pPr>
                          </w:p>
                          <w:p w14:paraId="2BE1D4D6" w14:textId="77777777" w:rsidR="0032486B" w:rsidRDefault="0032486B" w:rsidP="0032486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documento di riconoscimento in corso di validità</w:t>
                            </w:r>
                          </w:p>
                          <w:p w14:paraId="11AEDAC1" w14:textId="77777777" w:rsidR="0032486B" w:rsidRPr="00705013" w:rsidRDefault="0032486B" w:rsidP="0032486B">
                            <w:pPr>
                              <w:spacing w:after="0" w:line="240" w:lineRule="auto"/>
                              <w:ind w:left="714"/>
                              <w:rPr>
                                <w:sz w:val="2"/>
                              </w:rPr>
                            </w:pPr>
                          </w:p>
                          <w:p w14:paraId="7C0ADCC0" w14:textId="77777777" w:rsidR="0032486B" w:rsidRDefault="0032486B" w:rsidP="0032486B">
                            <w:pPr>
                              <w:spacing w:before="240"/>
                              <w:jc w:val="center"/>
                            </w:pPr>
                            <w:r>
                              <w:t>Luogo, data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FIRMA</w:t>
                            </w:r>
                          </w:p>
                          <w:p w14:paraId="47C3AC42" w14:textId="77777777" w:rsidR="0032486B" w:rsidRDefault="0032486B" w:rsidP="0032486B">
                            <w:pPr>
                              <w:spacing w:before="24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688C5" id="Casella di testo 1" o:spid="_x0000_s1027" type="#_x0000_t202" style="position:absolute;left:0;text-align:left;margin-left:3.45pt;margin-top:5.3pt;width:534pt;height:71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" fillcolor="window" strokecolor="#00b400" strokeweight="2.25pt">
                <v:textbox>
                  <w:txbxContent>
                    <w:p w14:paraId="7A158713" w14:textId="77777777" w:rsidR="0032486B" w:rsidRDefault="0032486B" w:rsidP="0032486B"/>
                    <w:p w14:paraId="26EBE89A" w14:textId="77777777" w:rsidR="0032486B" w:rsidRDefault="0032486B" w:rsidP="0032486B">
                      <w:r>
                        <w:t xml:space="preserve">_l_ Sig._  ___________________________________________________________ </w:t>
                      </w:r>
                    </w:p>
                    <w:p w14:paraId="434729CC" w14:textId="77777777" w:rsidR="0032486B" w:rsidRDefault="0032486B" w:rsidP="0032486B">
                      <w:proofErr w:type="spellStart"/>
                      <w:r>
                        <w:t>nat</w:t>
                      </w:r>
                      <w:proofErr w:type="spellEnd"/>
                      <w:r>
                        <w:t>_ a ________________ PV __   il __/__/____,  residente a _______________ PV __</w:t>
                      </w:r>
                    </w:p>
                    <w:p w14:paraId="1C1B4663" w14:textId="77777777" w:rsidR="0032486B" w:rsidRDefault="0032486B" w:rsidP="0032486B">
                      <w:r>
                        <w:t>in Via/Piazza/…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 xml:space="preserve">. _____________________________________________ N. ____ </w:t>
                      </w:r>
                    </w:p>
                    <w:p w14:paraId="5D67FE2F" w14:textId="77777777" w:rsidR="0032486B" w:rsidRDefault="0032486B" w:rsidP="0032486B">
                      <w:r>
                        <w:t>Codice fiscale ___________________, Documento di identità N. ___________________</w:t>
                      </w:r>
                    </w:p>
                    <w:p w14:paraId="798F3015" w14:textId="77777777" w:rsidR="0032486B" w:rsidRDefault="0032486B" w:rsidP="0032486B">
                      <w:r>
                        <w:t>Rilasciato da _______________________ in data __/__/____ valido fino al __/__/____</w:t>
                      </w:r>
                    </w:p>
                    <w:p w14:paraId="05347BC3" w14:textId="77777777" w:rsidR="0032486B" w:rsidRDefault="0032486B" w:rsidP="0032486B">
                      <w:r>
                        <w:t>Tel. ____________  E-mail _____________________  PEC_____________________</w:t>
                      </w:r>
                    </w:p>
                    <w:p w14:paraId="497C8B21" w14:textId="77777777" w:rsidR="0032486B" w:rsidRDefault="0032486B" w:rsidP="0032486B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ind w:left="0" w:hanging="11"/>
                      </w:pPr>
                      <w:r>
                        <w:t>A titolo individuale</w:t>
                      </w:r>
                    </w:p>
                    <w:p w14:paraId="49F26008" w14:textId="77777777" w:rsidR="0032486B" w:rsidRDefault="0032486B" w:rsidP="0032486B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spacing w:after="0"/>
                        <w:ind w:left="0" w:hanging="11"/>
                      </w:pPr>
                      <w:r>
                        <w:t xml:space="preserve">Su mandato di (specificare: Bio-distretto, Comune, Comunità montana, Ente Parco, GAL, </w:t>
                      </w:r>
                    </w:p>
                    <w:p w14:paraId="725AF416" w14:textId="77777777" w:rsidR="0032486B" w:rsidRDefault="0032486B" w:rsidP="0032486B">
                      <w:pPr>
                        <w:ind w:left="720"/>
                      </w:pPr>
                      <w:r>
                        <w:t>Associazione, Comitato promotore del bio-distretto, ecc.)  _________________________________________________________</w:t>
                      </w:r>
                    </w:p>
                    <w:p w14:paraId="2652E063" w14:textId="77777777" w:rsidR="0032486B" w:rsidRDefault="0032486B" w:rsidP="0032486B">
                      <w:pPr>
                        <w:ind w:firstLine="720"/>
                      </w:pPr>
                      <w:r>
                        <w:t>con sede legale a _______________ PV __ , in Via/Piazza/…  ___________ N. ____</w:t>
                      </w:r>
                    </w:p>
                    <w:p w14:paraId="5476FB1F" w14:textId="77777777" w:rsidR="0032486B" w:rsidRDefault="0032486B" w:rsidP="0032486B">
                      <w:pPr>
                        <w:ind w:firstLine="720"/>
                      </w:pPr>
                      <w:r>
                        <w:t>CF ___________________________   P.IVA ___________________________</w:t>
                      </w:r>
                    </w:p>
                    <w:p w14:paraId="738CC733" w14:textId="77777777" w:rsidR="0032486B" w:rsidRDefault="0032486B" w:rsidP="0032486B">
                      <w:pPr>
                        <w:ind w:firstLine="720"/>
                      </w:pPr>
                      <w:r>
                        <w:t xml:space="preserve">Tel. ________________________  E-mail _____________________________  </w:t>
                      </w:r>
                    </w:p>
                    <w:p w14:paraId="7AC2E1CA" w14:textId="77777777" w:rsidR="0032486B" w:rsidRDefault="0032486B" w:rsidP="0032486B">
                      <w:pPr>
                        <w:ind w:firstLine="720"/>
                      </w:pPr>
                      <w:r>
                        <w:t>PEC  __________________________________________________________</w:t>
                      </w:r>
                    </w:p>
                    <w:p w14:paraId="215D02BD" w14:textId="77777777" w:rsidR="0032486B" w:rsidRPr="00817CF6" w:rsidRDefault="0032486B" w:rsidP="0032486B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817CF6">
                        <w:rPr>
                          <w:b/>
                        </w:rPr>
                        <w:t>CHIEDE</w:t>
                      </w:r>
                    </w:p>
                    <w:p w14:paraId="083EC5FC" w14:textId="77777777" w:rsidR="0032486B" w:rsidRDefault="0032486B" w:rsidP="0032486B">
                      <w:pPr>
                        <w:jc w:val="both"/>
                      </w:pPr>
                      <w:r>
                        <w:t xml:space="preserve">di iscriversi al Corso “Servizi informativi, formativi e di consulenza per i Bio-Distretti” promosso dall’Associazione IN.N.E.R. – Rete internazionale dei Bio-Distretti, con sede legale a Ceraso (SA) in Via Serre 39 – CAP 84052. Il corso E-Learning avrà la durata complessiva di n° 30 ore. </w:t>
                      </w:r>
                    </w:p>
                    <w:p w14:paraId="6B3E064C" w14:textId="77777777" w:rsidR="0032486B" w:rsidRPr="00817CF6" w:rsidRDefault="0032486B" w:rsidP="0032486B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ALLEGA</w:t>
                      </w:r>
                    </w:p>
                    <w:p w14:paraId="458482D3" w14:textId="77777777" w:rsidR="0032486B" w:rsidRDefault="0032486B" w:rsidP="0032486B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714" w:hanging="357"/>
                      </w:pPr>
                      <w:r>
                        <w:t xml:space="preserve">copia del pagamento del contributo forfettario di </w:t>
                      </w:r>
                      <w:r w:rsidRPr="00C849B9">
                        <w:rPr>
                          <w:b/>
                        </w:rPr>
                        <w:t>€ 300,00</w:t>
                      </w:r>
                      <w:r>
                        <w:t xml:space="preserve"> effettuato a mezzo bonifico bancario sul conto corrente intestato a IN.N.E.R. Associazione:</w:t>
                      </w:r>
                    </w:p>
                    <w:p w14:paraId="079BC42E" w14:textId="77777777" w:rsidR="0032486B" w:rsidRDefault="0032486B" w:rsidP="0032486B">
                      <w:pPr>
                        <w:spacing w:after="0" w:line="240" w:lineRule="auto"/>
                        <w:ind w:left="714"/>
                      </w:pPr>
                      <w:r>
                        <w:t xml:space="preserve">conto corrente n° 1000/00132282 presso Intesa Sanpaolo – Milano </w:t>
                      </w:r>
                    </w:p>
                    <w:p w14:paraId="7DC1BEEC" w14:textId="77777777" w:rsidR="0032486B" w:rsidRDefault="0032486B" w:rsidP="0032486B">
                      <w:pPr>
                        <w:spacing w:after="0" w:line="240" w:lineRule="auto"/>
                        <w:ind w:left="714"/>
                        <w:rPr>
                          <w:rFonts w:cs="Arial"/>
                          <w:color w:val="auto"/>
                        </w:rPr>
                      </w:pPr>
                      <w:r>
                        <w:t xml:space="preserve">IBAN: </w:t>
                      </w:r>
                      <w:r w:rsidRPr="001472EB">
                        <w:rPr>
                          <w:rFonts w:cs="Arial"/>
                          <w:color w:val="auto"/>
                          <w:lang w:val="en-GB"/>
                        </w:rPr>
                        <w:t>IT02V0306909606100000132282</w:t>
                      </w:r>
                      <w:r>
                        <w:rPr>
                          <w:rFonts w:cs="Arial"/>
                          <w:color w:val="auto"/>
                          <w:lang w:val="en-GB"/>
                        </w:rPr>
                        <w:t xml:space="preserve"> – BIC: </w:t>
                      </w:r>
                      <w:r w:rsidRPr="001472EB">
                        <w:rPr>
                          <w:rFonts w:cs="Arial"/>
                          <w:color w:val="auto"/>
                          <w:lang w:val="en-US"/>
                        </w:rPr>
                        <w:t>BCITITMM</w:t>
                      </w:r>
                      <w:r>
                        <w:rPr>
                          <w:rFonts w:cs="Arial"/>
                          <w:color w:val="auto"/>
                          <w:lang w:val="en-GB"/>
                        </w:rPr>
                        <w:t xml:space="preserve"> </w:t>
                      </w:r>
                    </w:p>
                    <w:p w14:paraId="0CC65601" w14:textId="77777777" w:rsidR="0032486B" w:rsidRDefault="0032486B" w:rsidP="0032486B">
                      <w:pPr>
                        <w:spacing w:after="0" w:line="240" w:lineRule="auto"/>
                        <w:ind w:left="714"/>
                      </w:pPr>
                    </w:p>
                    <w:p w14:paraId="2FDE17FD" w14:textId="77777777" w:rsidR="0032486B" w:rsidRDefault="0032486B" w:rsidP="0032486B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essendo socio INNER la partecipazione al corso è gratuita, pertanto allego copia del pagamento della quota associativa 2024</w:t>
                      </w:r>
                    </w:p>
                    <w:p w14:paraId="764B2484" w14:textId="77777777" w:rsidR="0032486B" w:rsidRPr="00DC3BED" w:rsidRDefault="0032486B" w:rsidP="0032486B">
                      <w:pPr>
                        <w:spacing w:after="0" w:line="240" w:lineRule="auto"/>
                        <w:ind w:left="357"/>
                        <w:rPr>
                          <w:sz w:val="2"/>
                        </w:rPr>
                      </w:pPr>
                    </w:p>
                    <w:p w14:paraId="3BC4D377" w14:textId="77777777" w:rsidR="0032486B" w:rsidRDefault="0032486B" w:rsidP="0032486B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breve curriculum vitae</w:t>
                      </w:r>
                    </w:p>
                    <w:p w14:paraId="08F14B49" w14:textId="77777777" w:rsidR="0032486B" w:rsidRDefault="0032486B" w:rsidP="0032486B">
                      <w:pPr>
                        <w:pStyle w:val="Paragrafoelenco"/>
                        <w:spacing w:line="240" w:lineRule="auto"/>
                      </w:pPr>
                    </w:p>
                    <w:p w14:paraId="2BE1D4D6" w14:textId="77777777" w:rsidR="0032486B" w:rsidRDefault="0032486B" w:rsidP="0032486B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documento di riconoscimento in corso di validità</w:t>
                      </w:r>
                    </w:p>
                    <w:p w14:paraId="11AEDAC1" w14:textId="77777777" w:rsidR="0032486B" w:rsidRPr="00705013" w:rsidRDefault="0032486B" w:rsidP="0032486B">
                      <w:pPr>
                        <w:spacing w:after="0" w:line="240" w:lineRule="auto"/>
                        <w:ind w:left="714"/>
                        <w:rPr>
                          <w:sz w:val="2"/>
                        </w:rPr>
                      </w:pPr>
                    </w:p>
                    <w:p w14:paraId="7C0ADCC0" w14:textId="77777777" w:rsidR="0032486B" w:rsidRDefault="0032486B" w:rsidP="0032486B">
                      <w:pPr>
                        <w:spacing w:before="240"/>
                        <w:jc w:val="center"/>
                      </w:pPr>
                      <w:r>
                        <w:t>Luogo, data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FIRMA</w:t>
                      </w:r>
                    </w:p>
                    <w:p w14:paraId="47C3AC42" w14:textId="77777777" w:rsidR="0032486B" w:rsidRDefault="0032486B" w:rsidP="0032486B">
                      <w:pPr>
                        <w:spacing w:before="240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7BE2323" w14:textId="77777777" w:rsidR="0032486B" w:rsidRPr="005D4F4E" w:rsidRDefault="0032486B" w:rsidP="0032486B">
      <w:pPr>
        <w:pStyle w:val="Nessunaspaziatura"/>
        <w:jc w:val="center"/>
      </w:pPr>
    </w:p>
    <w:p w14:paraId="7456BE3E" w14:textId="77777777" w:rsidR="0032486B" w:rsidRPr="005D4F4E" w:rsidRDefault="0032486B" w:rsidP="0032486B">
      <w:pPr>
        <w:pStyle w:val="Nessunaspaziatura"/>
        <w:jc w:val="center"/>
      </w:pPr>
    </w:p>
    <w:p w14:paraId="3ECD4A22" w14:textId="77777777" w:rsidR="0032486B" w:rsidRPr="005D4F4E" w:rsidRDefault="0032486B" w:rsidP="0032486B">
      <w:pPr>
        <w:pStyle w:val="Nessunaspaziatura"/>
        <w:jc w:val="center"/>
      </w:pPr>
    </w:p>
    <w:p w14:paraId="64A1CCB2" w14:textId="77777777" w:rsidR="0032486B" w:rsidRPr="005D4F4E" w:rsidRDefault="0032486B" w:rsidP="0032486B">
      <w:pPr>
        <w:pStyle w:val="Nessunaspaziatura"/>
        <w:jc w:val="center"/>
      </w:pPr>
    </w:p>
    <w:p w14:paraId="2E36BA68" w14:textId="77777777" w:rsidR="0032486B" w:rsidRPr="005D4F4E" w:rsidRDefault="0032486B" w:rsidP="0032486B">
      <w:pPr>
        <w:pStyle w:val="Nessunaspaziatura"/>
        <w:jc w:val="center"/>
      </w:pPr>
    </w:p>
    <w:p w14:paraId="0499F749" w14:textId="77777777" w:rsidR="0032486B" w:rsidRPr="005D4F4E" w:rsidRDefault="0032486B" w:rsidP="0032486B">
      <w:pPr>
        <w:pStyle w:val="Nessunaspaziatura"/>
        <w:jc w:val="center"/>
      </w:pPr>
    </w:p>
    <w:p w14:paraId="21B05448" w14:textId="77777777" w:rsidR="0032486B" w:rsidRPr="005D4F4E" w:rsidRDefault="0032486B" w:rsidP="0032486B">
      <w:pPr>
        <w:pStyle w:val="Nessunaspaziatura"/>
        <w:jc w:val="center"/>
      </w:pPr>
    </w:p>
    <w:p w14:paraId="049E20CE" w14:textId="77777777" w:rsidR="0032486B" w:rsidRPr="005D4F4E" w:rsidRDefault="0032486B" w:rsidP="0032486B">
      <w:pPr>
        <w:pStyle w:val="Nessunaspaziatura"/>
        <w:jc w:val="center"/>
      </w:pPr>
    </w:p>
    <w:p w14:paraId="415D3FB9" w14:textId="77777777" w:rsidR="0032486B" w:rsidRPr="005D4F4E" w:rsidRDefault="0032486B" w:rsidP="0032486B">
      <w:pPr>
        <w:pStyle w:val="Nessunaspaziatura"/>
        <w:jc w:val="center"/>
      </w:pPr>
    </w:p>
    <w:p w14:paraId="31628196" w14:textId="77777777" w:rsidR="0032486B" w:rsidRPr="005D4F4E" w:rsidRDefault="0032486B" w:rsidP="0032486B">
      <w:pPr>
        <w:pStyle w:val="Nessunaspaziatura"/>
        <w:jc w:val="center"/>
      </w:pPr>
    </w:p>
    <w:p w14:paraId="2B12281E" w14:textId="77777777" w:rsidR="0032486B" w:rsidRPr="005D4F4E" w:rsidRDefault="0032486B" w:rsidP="0032486B">
      <w:pPr>
        <w:pStyle w:val="Nessunaspaziatura"/>
        <w:jc w:val="center"/>
      </w:pPr>
    </w:p>
    <w:p w14:paraId="7299CB74" w14:textId="77777777" w:rsidR="0032486B" w:rsidRPr="005D4F4E" w:rsidRDefault="0032486B" w:rsidP="0032486B">
      <w:pPr>
        <w:pStyle w:val="Nessunaspaziatura"/>
        <w:jc w:val="center"/>
      </w:pPr>
    </w:p>
    <w:p w14:paraId="111F2910" w14:textId="77777777" w:rsidR="0032486B" w:rsidRPr="005D4F4E" w:rsidRDefault="0032486B" w:rsidP="0032486B">
      <w:pPr>
        <w:pStyle w:val="Nessunaspaziatura"/>
        <w:jc w:val="center"/>
      </w:pPr>
    </w:p>
    <w:p w14:paraId="73771178" w14:textId="77777777" w:rsidR="0032486B" w:rsidRPr="005D4F4E" w:rsidRDefault="0032486B" w:rsidP="0032486B">
      <w:pPr>
        <w:pStyle w:val="Nessunaspaziatura"/>
        <w:jc w:val="center"/>
      </w:pPr>
    </w:p>
    <w:p w14:paraId="39E60D73" w14:textId="77777777" w:rsidR="0032486B" w:rsidRPr="005D4F4E" w:rsidRDefault="0032486B" w:rsidP="0032486B">
      <w:pPr>
        <w:pStyle w:val="Nessunaspaziatura"/>
        <w:jc w:val="center"/>
      </w:pPr>
    </w:p>
    <w:p w14:paraId="499EBB22" w14:textId="77777777" w:rsidR="0032486B" w:rsidRPr="005D4F4E" w:rsidRDefault="0032486B" w:rsidP="0032486B">
      <w:pPr>
        <w:pStyle w:val="Nessunaspaziatura"/>
        <w:jc w:val="center"/>
      </w:pPr>
    </w:p>
    <w:p w14:paraId="697DF6B1" w14:textId="77777777" w:rsidR="0032486B" w:rsidRPr="005D4F4E" w:rsidRDefault="0032486B" w:rsidP="0032486B">
      <w:pPr>
        <w:pStyle w:val="Nessunaspaziatura"/>
        <w:jc w:val="center"/>
      </w:pPr>
    </w:p>
    <w:p w14:paraId="206DE15C" w14:textId="77777777" w:rsidR="0032486B" w:rsidRPr="005D4F4E" w:rsidRDefault="0032486B" w:rsidP="0032486B">
      <w:pPr>
        <w:pStyle w:val="Nessunaspaziatura"/>
        <w:jc w:val="center"/>
      </w:pPr>
    </w:p>
    <w:p w14:paraId="326B3FF8" w14:textId="77777777" w:rsidR="0032486B" w:rsidRPr="005D4F4E" w:rsidRDefault="0032486B" w:rsidP="0032486B">
      <w:pPr>
        <w:pStyle w:val="Nessunaspaziatura"/>
        <w:jc w:val="center"/>
      </w:pPr>
    </w:p>
    <w:p w14:paraId="5781D3C0" w14:textId="77777777" w:rsidR="0032486B" w:rsidRPr="005D4F4E" w:rsidRDefault="0032486B" w:rsidP="0032486B">
      <w:pPr>
        <w:pStyle w:val="Nessunaspaziatura"/>
        <w:jc w:val="center"/>
      </w:pPr>
    </w:p>
    <w:p w14:paraId="2AA5519B" w14:textId="77777777" w:rsidR="0032486B" w:rsidRPr="005D4F4E" w:rsidRDefault="0032486B" w:rsidP="0032486B">
      <w:pPr>
        <w:pStyle w:val="Nessunaspaziatura"/>
        <w:jc w:val="center"/>
      </w:pPr>
    </w:p>
    <w:p w14:paraId="23386D85" w14:textId="77777777" w:rsidR="0032486B" w:rsidRPr="005D4F4E" w:rsidRDefault="0032486B" w:rsidP="0032486B">
      <w:pPr>
        <w:pStyle w:val="Nessunaspaziatura"/>
        <w:jc w:val="center"/>
      </w:pPr>
    </w:p>
    <w:p w14:paraId="46CE425C" w14:textId="77777777" w:rsidR="0032486B" w:rsidRPr="005D4F4E" w:rsidRDefault="0032486B" w:rsidP="0032486B">
      <w:pPr>
        <w:pStyle w:val="Nessunaspaziatura"/>
        <w:jc w:val="center"/>
      </w:pPr>
    </w:p>
    <w:p w14:paraId="71D4A25A" w14:textId="77777777" w:rsidR="0032486B" w:rsidRPr="005D4F4E" w:rsidRDefault="0032486B" w:rsidP="0032486B">
      <w:pPr>
        <w:pStyle w:val="Nessunaspaziatura"/>
        <w:jc w:val="center"/>
      </w:pPr>
    </w:p>
    <w:p w14:paraId="05655C39" w14:textId="77777777" w:rsidR="0032486B" w:rsidRPr="005D4F4E" w:rsidRDefault="0032486B" w:rsidP="0032486B">
      <w:pPr>
        <w:pStyle w:val="Nessunaspaziatura"/>
        <w:jc w:val="center"/>
      </w:pPr>
    </w:p>
    <w:p w14:paraId="1C8F9E32" w14:textId="77777777" w:rsidR="0032486B" w:rsidRPr="005D4F4E" w:rsidRDefault="0032486B" w:rsidP="0032486B">
      <w:pPr>
        <w:pStyle w:val="Nessunaspaziatura"/>
        <w:jc w:val="center"/>
      </w:pPr>
    </w:p>
    <w:p w14:paraId="4CB4B370" w14:textId="77777777" w:rsidR="0032486B" w:rsidRPr="005D4F4E" w:rsidRDefault="0032486B" w:rsidP="0032486B">
      <w:pPr>
        <w:pStyle w:val="Nessunaspaziatura"/>
        <w:jc w:val="center"/>
      </w:pPr>
    </w:p>
    <w:p w14:paraId="4B54B045" w14:textId="77777777" w:rsidR="0032486B" w:rsidRPr="005D4F4E" w:rsidRDefault="0032486B" w:rsidP="0032486B">
      <w:pPr>
        <w:pStyle w:val="Nessunaspaziatura"/>
        <w:jc w:val="center"/>
      </w:pPr>
    </w:p>
    <w:p w14:paraId="0AFB2614" w14:textId="77777777" w:rsidR="0032486B" w:rsidRPr="005D4F4E" w:rsidRDefault="0032486B" w:rsidP="0032486B">
      <w:pPr>
        <w:pStyle w:val="Nessunaspaziatura"/>
        <w:jc w:val="center"/>
      </w:pPr>
    </w:p>
    <w:p w14:paraId="5FF08D07" w14:textId="77777777" w:rsidR="0032486B" w:rsidRPr="005D4F4E" w:rsidRDefault="0032486B" w:rsidP="0032486B">
      <w:pPr>
        <w:pStyle w:val="Nessunaspaziatura"/>
        <w:jc w:val="center"/>
      </w:pPr>
    </w:p>
    <w:p w14:paraId="2A5F357D" w14:textId="77777777" w:rsidR="0032486B" w:rsidRPr="005D4F4E" w:rsidRDefault="0032486B" w:rsidP="0032486B">
      <w:pPr>
        <w:pStyle w:val="Nessunaspaziatura"/>
        <w:jc w:val="center"/>
      </w:pPr>
    </w:p>
    <w:p w14:paraId="2193BE20" w14:textId="77777777" w:rsidR="0032486B" w:rsidRPr="005D4F4E" w:rsidRDefault="0032486B" w:rsidP="0032486B">
      <w:pPr>
        <w:pStyle w:val="Nessunaspaziatura"/>
        <w:jc w:val="center"/>
      </w:pPr>
    </w:p>
    <w:p w14:paraId="3BF19091" w14:textId="77777777" w:rsidR="0032486B" w:rsidRPr="005D4F4E" w:rsidRDefault="0032486B" w:rsidP="0032486B">
      <w:pPr>
        <w:pStyle w:val="Nessunaspaziatura"/>
        <w:jc w:val="center"/>
      </w:pPr>
    </w:p>
    <w:p w14:paraId="3D43D455" w14:textId="77777777" w:rsidR="0032486B" w:rsidRPr="005D4F4E" w:rsidRDefault="0032486B" w:rsidP="0032486B">
      <w:pPr>
        <w:pStyle w:val="Nessunaspaziatura"/>
        <w:jc w:val="center"/>
      </w:pPr>
    </w:p>
    <w:p w14:paraId="6E35898F" w14:textId="77777777" w:rsidR="0032486B" w:rsidRPr="005D4F4E" w:rsidRDefault="0032486B" w:rsidP="0032486B">
      <w:pPr>
        <w:pStyle w:val="Nessunaspaziatura"/>
        <w:jc w:val="center"/>
      </w:pPr>
    </w:p>
    <w:p w14:paraId="16EB1422" w14:textId="77777777" w:rsidR="0032486B" w:rsidRPr="005D4F4E" w:rsidRDefault="0032486B" w:rsidP="0032486B">
      <w:pPr>
        <w:pStyle w:val="Nessunaspaziatura"/>
        <w:jc w:val="center"/>
      </w:pPr>
    </w:p>
    <w:p w14:paraId="53702674" w14:textId="77777777" w:rsidR="0032486B" w:rsidRPr="005D4F4E" w:rsidRDefault="0032486B" w:rsidP="0032486B">
      <w:pPr>
        <w:pStyle w:val="Nessunaspaziatura"/>
        <w:jc w:val="center"/>
      </w:pPr>
    </w:p>
    <w:p w14:paraId="108022A2" w14:textId="77777777" w:rsidR="0032486B" w:rsidRPr="005D4F4E" w:rsidRDefault="0032486B" w:rsidP="0032486B">
      <w:pPr>
        <w:pStyle w:val="Nessunaspaziatura"/>
        <w:jc w:val="center"/>
      </w:pPr>
    </w:p>
    <w:p w14:paraId="1EBD694F" w14:textId="77777777" w:rsidR="0032486B" w:rsidRPr="005D4F4E" w:rsidRDefault="0032486B" w:rsidP="0032486B">
      <w:pPr>
        <w:pStyle w:val="Nessunaspaziatura"/>
        <w:jc w:val="center"/>
      </w:pPr>
    </w:p>
    <w:p w14:paraId="637DC7F9" w14:textId="77777777" w:rsidR="0032486B" w:rsidRPr="005D4F4E" w:rsidRDefault="0032486B" w:rsidP="0032486B">
      <w:pPr>
        <w:pStyle w:val="Nessunaspaziatura"/>
        <w:jc w:val="center"/>
      </w:pPr>
    </w:p>
    <w:p w14:paraId="6B6D9836" w14:textId="77777777" w:rsidR="0032486B" w:rsidRPr="005D4F4E" w:rsidRDefault="0032486B" w:rsidP="0032486B">
      <w:pPr>
        <w:pStyle w:val="Nessunaspaziatura"/>
        <w:jc w:val="center"/>
      </w:pPr>
    </w:p>
    <w:p w14:paraId="66753A03" w14:textId="77777777" w:rsidR="0032486B" w:rsidRPr="005D4F4E" w:rsidRDefault="0032486B" w:rsidP="0032486B">
      <w:pPr>
        <w:pStyle w:val="Nessunaspaziatura"/>
        <w:jc w:val="center"/>
      </w:pPr>
    </w:p>
    <w:p w14:paraId="3A3F8298" w14:textId="77777777" w:rsidR="0032486B" w:rsidRPr="005D4F4E" w:rsidRDefault="0032486B" w:rsidP="0032486B">
      <w:pPr>
        <w:pStyle w:val="Nessunaspaziatura"/>
        <w:jc w:val="center"/>
      </w:pPr>
    </w:p>
    <w:p w14:paraId="3181E493" w14:textId="77777777" w:rsidR="0032486B" w:rsidRPr="005D4F4E" w:rsidRDefault="0032486B" w:rsidP="0032486B">
      <w:pPr>
        <w:pStyle w:val="Nessunaspaziatura"/>
        <w:jc w:val="center"/>
      </w:pPr>
    </w:p>
    <w:p w14:paraId="5F2AAFB2" w14:textId="77777777" w:rsidR="0032486B" w:rsidRPr="005D4F4E" w:rsidRDefault="0032486B" w:rsidP="0032486B">
      <w:pPr>
        <w:pStyle w:val="Nessunaspaziatura"/>
        <w:jc w:val="center"/>
      </w:pPr>
    </w:p>
    <w:p w14:paraId="03A326C5" w14:textId="77777777" w:rsidR="0032486B" w:rsidRPr="005D4F4E" w:rsidRDefault="0032486B" w:rsidP="0032486B">
      <w:pPr>
        <w:pStyle w:val="Nessunaspaziatura"/>
        <w:jc w:val="center"/>
      </w:pPr>
    </w:p>
    <w:p w14:paraId="251304A5" w14:textId="77777777" w:rsidR="0032486B" w:rsidRPr="005D4F4E" w:rsidRDefault="0032486B" w:rsidP="0032486B">
      <w:pPr>
        <w:pStyle w:val="Nessunaspaziatura"/>
        <w:jc w:val="center"/>
      </w:pPr>
    </w:p>
    <w:p w14:paraId="65A606CE" w14:textId="77777777" w:rsidR="0032486B" w:rsidRPr="005D4F4E" w:rsidRDefault="0032486B" w:rsidP="0032486B">
      <w:pPr>
        <w:pStyle w:val="Nessunaspaziatura"/>
        <w:jc w:val="center"/>
      </w:pPr>
    </w:p>
    <w:p w14:paraId="2D5FF703" w14:textId="77777777" w:rsidR="0032486B" w:rsidRPr="005D4F4E" w:rsidRDefault="0032486B" w:rsidP="0032486B">
      <w:pPr>
        <w:pStyle w:val="Nessunaspaziatura"/>
        <w:jc w:val="center"/>
      </w:pPr>
    </w:p>
    <w:p w14:paraId="5593F053" w14:textId="77777777" w:rsidR="0032486B" w:rsidRPr="001522E6" w:rsidRDefault="0032486B" w:rsidP="0032486B">
      <w:pPr>
        <w:pStyle w:val="Nessunaspaziatura"/>
        <w:ind w:left="28"/>
      </w:pPr>
    </w:p>
    <w:p w14:paraId="27778FDF" w14:textId="77777777" w:rsidR="0032486B" w:rsidRPr="001522E6" w:rsidRDefault="0032486B" w:rsidP="0032486B">
      <w:pPr>
        <w:pStyle w:val="Nessunaspaziatura"/>
        <w:ind w:left="28"/>
      </w:pPr>
    </w:p>
    <w:p w14:paraId="30D7312F" w14:textId="77777777" w:rsidR="0032486B" w:rsidRPr="00710BFA" w:rsidRDefault="0032486B" w:rsidP="0032486B"/>
    <w:p w14:paraId="5BFA9152" w14:textId="1066F1CA" w:rsidR="00FB17AC" w:rsidRPr="0032486B" w:rsidRDefault="0032486B" w:rsidP="0032486B">
      <w:pPr>
        <w:jc w:val="center"/>
        <w:rPr>
          <w:b/>
        </w:rPr>
      </w:pPr>
      <w:r w:rsidRPr="00DC3BED">
        <w:rPr>
          <w:b/>
        </w:rPr>
        <w:t xml:space="preserve">Inviare il modulo di iscrizione per e-mail: </w:t>
      </w:r>
      <w:r w:rsidRPr="001472EB">
        <w:rPr>
          <w:b/>
          <w:bCs/>
        </w:rPr>
        <w:t>in.n.e.r.association@gmail.com</w:t>
      </w:r>
    </w:p>
    <w:sectPr w:rsidR="00FB17AC" w:rsidRPr="0032486B" w:rsidSect="00365AA3">
      <w:pgSz w:w="11906" w:h="16838" w:code="9"/>
      <w:pgMar w:top="851" w:right="567" w:bottom="35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F9E"/>
    <w:multiLevelType w:val="hybridMultilevel"/>
    <w:tmpl w:val="6556259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E0940"/>
    <w:multiLevelType w:val="hybridMultilevel"/>
    <w:tmpl w:val="1722F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01A0"/>
    <w:multiLevelType w:val="hybridMultilevel"/>
    <w:tmpl w:val="03B80374"/>
    <w:lvl w:ilvl="0" w:tplc="242869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7200F"/>
    <w:multiLevelType w:val="hybridMultilevel"/>
    <w:tmpl w:val="4E208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60149"/>
    <w:multiLevelType w:val="hybridMultilevel"/>
    <w:tmpl w:val="FCD4D95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B2F59"/>
    <w:multiLevelType w:val="hybridMultilevel"/>
    <w:tmpl w:val="53B80EA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AFB6345"/>
    <w:multiLevelType w:val="hybridMultilevel"/>
    <w:tmpl w:val="194484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75912"/>
    <w:multiLevelType w:val="hybridMultilevel"/>
    <w:tmpl w:val="9E02265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E51A66"/>
    <w:multiLevelType w:val="hybridMultilevel"/>
    <w:tmpl w:val="458A2E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5218D"/>
    <w:multiLevelType w:val="hybridMultilevel"/>
    <w:tmpl w:val="458A2E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644C8"/>
    <w:multiLevelType w:val="hybridMultilevel"/>
    <w:tmpl w:val="B9B84CDC"/>
    <w:lvl w:ilvl="0" w:tplc="243EC860">
      <w:start w:val="16"/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B5317"/>
    <w:multiLevelType w:val="hybridMultilevel"/>
    <w:tmpl w:val="9CDACFD8"/>
    <w:lvl w:ilvl="0" w:tplc="2DF44B0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35CB4"/>
    <w:multiLevelType w:val="hybridMultilevel"/>
    <w:tmpl w:val="7C52B5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E50C0"/>
    <w:multiLevelType w:val="hybridMultilevel"/>
    <w:tmpl w:val="458A2E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106450">
    <w:abstractNumId w:val="10"/>
  </w:num>
  <w:num w:numId="2" w16cid:durableId="137844831">
    <w:abstractNumId w:val="1"/>
  </w:num>
  <w:num w:numId="3" w16cid:durableId="209192329">
    <w:abstractNumId w:val="12"/>
  </w:num>
  <w:num w:numId="4" w16cid:durableId="1007098075">
    <w:abstractNumId w:val="6"/>
  </w:num>
  <w:num w:numId="5" w16cid:durableId="1990866353">
    <w:abstractNumId w:val="4"/>
  </w:num>
  <w:num w:numId="6" w16cid:durableId="1966617092">
    <w:abstractNumId w:val="2"/>
  </w:num>
  <w:num w:numId="7" w16cid:durableId="517429623">
    <w:abstractNumId w:val="0"/>
  </w:num>
  <w:num w:numId="8" w16cid:durableId="404882655">
    <w:abstractNumId w:val="7"/>
  </w:num>
  <w:num w:numId="9" w16cid:durableId="931355319">
    <w:abstractNumId w:val="5"/>
  </w:num>
  <w:num w:numId="10" w16cid:durableId="750470456">
    <w:abstractNumId w:val="13"/>
  </w:num>
  <w:num w:numId="11" w16cid:durableId="1270428620">
    <w:abstractNumId w:val="9"/>
  </w:num>
  <w:num w:numId="12" w16cid:durableId="1075009530">
    <w:abstractNumId w:val="3"/>
  </w:num>
  <w:num w:numId="13" w16cid:durableId="831531397">
    <w:abstractNumId w:val="8"/>
  </w:num>
  <w:num w:numId="14" w16cid:durableId="9215991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A8"/>
    <w:rsid w:val="0002079F"/>
    <w:rsid w:val="00020C1A"/>
    <w:rsid w:val="000260A4"/>
    <w:rsid w:val="00037803"/>
    <w:rsid w:val="000A297C"/>
    <w:rsid w:val="000B2B89"/>
    <w:rsid w:val="000C7B7C"/>
    <w:rsid w:val="000D4BBA"/>
    <w:rsid w:val="000D6E22"/>
    <w:rsid w:val="00100E47"/>
    <w:rsid w:val="001152D1"/>
    <w:rsid w:val="00115D20"/>
    <w:rsid w:val="00121A56"/>
    <w:rsid w:val="00123C8D"/>
    <w:rsid w:val="001366F0"/>
    <w:rsid w:val="001522E6"/>
    <w:rsid w:val="0015668D"/>
    <w:rsid w:val="0016418B"/>
    <w:rsid w:val="0019754E"/>
    <w:rsid w:val="001A5680"/>
    <w:rsid w:val="001C6F1E"/>
    <w:rsid w:val="001E6281"/>
    <w:rsid w:val="002164D5"/>
    <w:rsid w:val="00216A33"/>
    <w:rsid w:val="00221EA0"/>
    <w:rsid w:val="002429D0"/>
    <w:rsid w:val="00244AA9"/>
    <w:rsid w:val="00245325"/>
    <w:rsid w:val="00245390"/>
    <w:rsid w:val="00265C57"/>
    <w:rsid w:val="00284DBE"/>
    <w:rsid w:val="00286A97"/>
    <w:rsid w:val="002906F6"/>
    <w:rsid w:val="002A4A2A"/>
    <w:rsid w:val="002C2312"/>
    <w:rsid w:val="002D0A04"/>
    <w:rsid w:val="002D456F"/>
    <w:rsid w:val="002D4F07"/>
    <w:rsid w:val="002E1475"/>
    <w:rsid w:val="0030105F"/>
    <w:rsid w:val="00302A9F"/>
    <w:rsid w:val="00323BB0"/>
    <w:rsid w:val="0032486B"/>
    <w:rsid w:val="003319F0"/>
    <w:rsid w:val="00335154"/>
    <w:rsid w:val="00335F95"/>
    <w:rsid w:val="00341DD9"/>
    <w:rsid w:val="00345C81"/>
    <w:rsid w:val="00350B2C"/>
    <w:rsid w:val="00354706"/>
    <w:rsid w:val="00365AA3"/>
    <w:rsid w:val="00375ECE"/>
    <w:rsid w:val="00386217"/>
    <w:rsid w:val="003B0C2C"/>
    <w:rsid w:val="003B4E46"/>
    <w:rsid w:val="003C1311"/>
    <w:rsid w:val="003C63A4"/>
    <w:rsid w:val="003F599C"/>
    <w:rsid w:val="00407B44"/>
    <w:rsid w:val="0041125E"/>
    <w:rsid w:val="00415391"/>
    <w:rsid w:val="00433EB1"/>
    <w:rsid w:val="004340BB"/>
    <w:rsid w:val="00435539"/>
    <w:rsid w:val="004445F1"/>
    <w:rsid w:val="00446076"/>
    <w:rsid w:val="0045125F"/>
    <w:rsid w:val="004543C6"/>
    <w:rsid w:val="00473526"/>
    <w:rsid w:val="00485B78"/>
    <w:rsid w:val="00486F08"/>
    <w:rsid w:val="004963E9"/>
    <w:rsid w:val="004A5530"/>
    <w:rsid w:val="004C2139"/>
    <w:rsid w:val="004D3CDA"/>
    <w:rsid w:val="004E3648"/>
    <w:rsid w:val="004F731B"/>
    <w:rsid w:val="0051666E"/>
    <w:rsid w:val="005450B5"/>
    <w:rsid w:val="00553E3F"/>
    <w:rsid w:val="00565204"/>
    <w:rsid w:val="00574A6E"/>
    <w:rsid w:val="00580316"/>
    <w:rsid w:val="00582F82"/>
    <w:rsid w:val="005920A9"/>
    <w:rsid w:val="00596C33"/>
    <w:rsid w:val="005B1851"/>
    <w:rsid w:val="005B2C0F"/>
    <w:rsid w:val="005B5506"/>
    <w:rsid w:val="005C2FB9"/>
    <w:rsid w:val="005C4930"/>
    <w:rsid w:val="005D434A"/>
    <w:rsid w:val="005D44D6"/>
    <w:rsid w:val="005D4F4E"/>
    <w:rsid w:val="005D7BF2"/>
    <w:rsid w:val="005F54E5"/>
    <w:rsid w:val="006056A8"/>
    <w:rsid w:val="00620FAE"/>
    <w:rsid w:val="00643D2E"/>
    <w:rsid w:val="00653A79"/>
    <w:rsid w:val="00663638"/>
    <w:rsid w:val="00690A0E"/>
    <w:rsid w:val="006915BE"/>
    <w:rsid w:val="006B4564"/>
    <w:rsid w:val="006B59E1"/>
    <w:rsid w:val="006B5CF7"/>
    <w:rsid w:val="006C0729"/>
    <w:rsid w:val="006C5C7D"/>
    <w:rsid w:val="006D7019"/>
    <w:rsid w:val="006E3E67"/>
    <w:rsid w:val="00710BFA"/>
    <w:rsid w:val="00720AB6"/>
    <w:rsid w:val="00725C8D"/>
    <w:rsid w:val="00734162"/>
    <w:rsid w:val="007418C0"/>
    <w:rsid w:val="007427D4"/>
    <w:rsid w:val="00743A36"/>
    <w:rsid w:val="007440C3"/>
    <w:rsid w:val="007570DC"/>
    <w:rsid w:val="0076431B"/>
    <w:rsid w:val="00791551"/>
    <w:rsid w:val="00791E93"/>
    <w:rsid w:val="007A08C3"/>
    <w:rsid w:val="007A4A82"/>
    <w:rsid w:val="007F5B1A"/>
    <w:rsid w:val="00817CF6"/>
    <w:rsid w:val="00822F35"/>
    <w:rsid w:val="00826C03"/>
    <w:rsid w:val="00834A43"/>
    <w:rsid w:val="008518C0"/>
    <w:rsid w:val="008524B0"/>
    <w:rsid w:val="00855790"/>
    <w:rsid w:val="00865ECB"/>
    <w:rsid w:val="00873B7A"/>
    <w:rsid w:val="00884247"/>
    <w:rsid w:val="00884278"/>
    <w:rsid w:val="008A2B86"/>
    <w:rsid w:val="008A2F2C"/>
    <w:rsid w:val="008B2FE1"/>
    <w:rsid w:val="008D1E02"/>
    <w:rsid w:val="008D55A3"/>
    <w:rsid w:val="008F3438"/>
    <w:rsid w:val="0090733E"/>
    <w:rsid w:val="00951352"/>
    <w:rsid w:val="00952FBE"/>
    <w:rsid w:val="00976193"/>
    <w:rsid w:val="00983442"/>
    <w:rsid w:val="00995428"/>
    <w:rsid w:val="009A5093"/>
    <w:rsid w:val="009B3722"/>
    <w:rsid w:val="009C628A"/>
    <w:rsid w:val="009D5736"/>
    <w:rsid w:val="009E0BB6"/>
    <w:rsid w:val="00A14DCA"/>
    <w:rsid w:val="00A23F73"/>
    <w:rsid w:val="00A76003"/>
    <w:rsid w:val="00A76A58"/>
    <w:rsid w:val="00A8342A"/>
    <w:rsid w:val="00A96B88"/>
    <w:rsid w:val="00AA690D"/>
    <w:rsid w:val="00AE3C84"/>
    <w:rsid w:val="00B122CA"/>
    <w:rsid w:val="00B129B5"/>
    <w:rsid w:val="00B21D35"/>
    <w:rsid w:val="00B24214"/>
    <w:rsid w:val="00B67DD1"/>
    <w:rsid w:val="00B770E0"/>
    <w:rsid w:val="00B81DBA"/>
    <w:rsid w:val="00B82BB2"/>
    <w:rsid w:val="00B8521F"/>
    <w:rsid w:val="00B90739"/>
    <w:rsid w:val="00B951E1"/>
    <w:rsid w:val="00BC0B7A"/>
    <w:rsid w:val="00BC51A9"/>
    <w:rsid w:val="00BD7C98"/>
    <w:rsid w:val="00BE1FFF"/>
    <w:rsid w:val="00BE2F41"/>
    <w:rsid w:val="00BE6145"/>
    <w:rsid w:val="00BF1FFB"/>
    <w:rsid w:val="00BF3CF0"/>
    <w:rsid w:val="00C11457"/>
    <w:rsid w:val="00C12671"/>
    <w:rsid w:val="00C15207"/>
    <w:rsid w:val="00C342E8"/>
    <w:rsid w:val="00C402B4"/>
    <w:rsid w:val="00C43D69"/>
    <w:rsid w:val="00C52034"/>
    <w:rsid w:val="00C8441A"/>
    <w:rsid w:val="00C849B9"/>
    <w:rsid w:val="00CA6AB4"/>
    <w:rsid w:val="00CB1B1F"/>
    <w:rsid w:val="00CB5810"/>
    <w:rsid w:val="00CC190C"/>
    <w:rsid w:val="00CC7F9D"/>
    <w:rsid w:val="00CD4A92"/>
    <w:rsid w:val="00CE17E1"/>
    <w:rsid w:val="00CE23C9"/>
    <w:rsid w:val="00D34C29"/>
    <w:rsid w:val="00D43283"/>
    <w:rsid w:val="00D667EF"/>
    <w:rsid w:val="00D67C8C"/>
    <w:rsid w:val="00D91263"/>
    <w:rsid w:val="00D969EF"/>
    <w:rsid w:val="00D96B9A"/>
    <w:rsid w:val="00DC0CB7"/>
    <w:rsid w:val="00DC3BED"/>
    <w:rsid w:val="00DC630F"/>
    <w:rsid w:val="00DE580B"/>
    <w:rsid w:val="00DE7266"/>
    <w:rsid w:val="00E00E97"/>
    <w:rsid w:val="00E03E85"/>
    <w:rsid w:val="00E140E7"/>
    <w:rsid w:val="00E22617"/>
    <w:rsid w:val="00E262EB"/>
    <w:rsid w:val="00E541E2"/>
    <w:rsid w:val="00EA46B7"/>
    <w:rsid w:val="00EC22D8"/>
    <w:rsid w:val="00EC5E78"/>
    <w:rsid w:val="00ED109D"/>
    <w:rsid w:val="00EF3854"/>
    <w:rsid w:val="00F0723F"/>
    <w:rsid w:val="00F15734"/>
    <w:rsid w:val="00F200AE"/>
    <w:rsid w:val="00F24331"/>
    <w:rsid w:val="00F345B0"/>
    <w:rsid w:val="00F5400B"/>
    <w:rsid w:val="00F55A14"/>
    <w:rsid w:val="00F5712D"/>
    <w:rsid w:val="00F63B95"/>
    <w:rsid w:val="00F64FE4"/>
    <w:rsid w:val="00F90F9C"/>
    <w:rsid w:val="00F952A4"/>
    <w:rsid w:val="00FB17AC"/>
    <w:rsid w:val="00FD0A33"/>
    <w:rsid w:val="00FE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EE85A"/>
  <w15:chartTrackingRefBased/>
  <w15:docId w15:val="{314A39C6-5AA5-4228-9CCC-79E4664A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it-IT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2F82"/>
  </w:style>
  <w:style w:type="paragraph" w:styleId="Titolo1">
    <w:name w:val="heading 1"/>
    <w:basedOn w:val="Normale"/>
    <w:next w:val="Normale"/>
    <w:link w:val="Titolo1Carattere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Linea"/>
    <w:link w:val="Titolo2Carattere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03177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Titolo"/>
    <w:link w:val="SottotitoloCarattere"/>
    <w:uiPriority w:val="2"/>
    <w:qFormat/>
    <w:pPr>
      <w:numPr>
        <w:ilvl w:val="1"/>
      </w:numPr>
      <w:spacing w:before="480"/>
    </w:pPr>
    <w:rPr>
      <w:color w:val="E03177" w:themeColor="accent1"/>
    </w:rPr>
  </w:style>
  <w:style w:type="character" w:customStyle="1" w:styleId="SottotitoloCarattere">
    <w:name w:val="Sottotitolo Carattere"/>
    <w:basedOn w:val="Carpredefinitoparagrafo"/>
    <w:link w:val="Sottotitolo"/>
    <w:uiPriority w:val="2"/>
    <w:rPr>
      <w:rFonts w:asciiTheme="majorHAnsi" w:eastAsiaTheme="majorEastAsia" w:hAnsiTheme="majorHAnsi" w:cstheme="majorBidi"/>
      <w:caps/>
      <w:color w:val="E03177" w:themeColor="accent1"/>
      <w:kern w:val="28"/>
      <w:sz w:val="80"/>
      <w:szCs w:val="80"/>
    </w:rPr>
  </w:style>
  <w:style w:type="paragraph" w:styleId="Titolo">
    <w:name w:val="Title"/>
    <w:basedOn w:val="Normale"/>
    <w:next w:val="Normale"/>
    <w:link w:val="TitoloCarattere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oloCarattere">
    <w:name w:val="Titolo Carattere"/>
    <w:basedOn w:val="Carpredefinitoparagrafo"/>
    <w:link w:val="Titolo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olo1Carattere">
    <w:name w:val="Titolo 1 Carattere"/>
    <w:basedOn w:val="Carpredefinitoparagrafo"/>
    <w:link w:val="Titolo1"/>
    <w:uiPriority w:val="3"/>
    <w:rPr>
      <w:b/>
      <w:bCs/>
      <w:sz w:val="28"/>
      <w:szCs w:val="28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Nessunaspaziatura">
    <w:name w:val="No Spacing"/>
    <w:uiPriority w:val="19"/>
    <w:qFormat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Linea">
    <w:name w:val="Linea"/>
    <w:basedOn w:val="Normale"/>
    <w:next w:val="Titolo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Titolo3Carattere">
    <w:name w:val="Titolo 3 Carattere"/>
    <w:basedOn w:val="Carpredefinitoparagrafo"/>
    <w:link w:val="Titolo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Informazionidicontatto">
    <w:name w:val="Informazioni di contatto"/>
    <w:basedOn w:val="Normale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a">
    <w:name w:val="Date"/>
    <w:basedOn w:val="Normale"/>
    <w:link w:val="DataCarattere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aCarattere">
    <w:name w:val="Data Carattere"/>
    <w:basedOn w:val="Carpredefinitoparagrafo"/>
    <w:link w:val="Data"/>
    <w:uiPriority w:val="5"/>
    <w:rPr>
      <w:color w:val="FFFFFF" w:themeColor="background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Pr>
      <w:rFonts w:asciiTheme="majorHAnsi" w:eastAsiaTheme="majorEastAsia" w:hAnsiTheme="majorHAnsi" w:cstheme="majorBidi"/>
      <w:color w:val="E03177" w:themeColor="accent1"/>
    </w:rPr>
  </w:style>
  <w:style w:type="character" w:styleId="Collegamentoipertestuale">
    <w:name w:val="Hyperlink"/>
    <w:basedOn w:val="Carpredefinitoparagrafo"/>
    <w:uiPriority w:val="99"/>
    <w:unhideWhenUsed/>
    <w:rsid w:val="000D4BBA"/>
    <w:rPr>
      <w:color w:val="24A5CD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4BB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unhideWhenUsed/>
    <w:qFormat/>
    <w:rsid w:val="00C1145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734162"/>
    <w:rPr>
      <w:b/>
      <w:bCs/>
    </w:rPr>
  </w:style>
  <w:style w:type="paragraph" w:customStyle="1" w:styleId="Default">
    <w:name w:val="Default"/>
    <w:rsid w:val="00354706"/>
    <w:pPr>
      <w:suppressAutoHyphens/>
      <w:autoSpaceDE w:val="0"/>
      <w:spacing w:after="0" w:line="240" w:lineRule="auto"/>
    </w:pPr>
    <w:rPr>
      <w:rFonts w:ascii="Tahoma" w:eastAsia="Arial" w:hAnsi="Tahoma" w:cs="Tahoma"/>
      <w:color w:val="000000"/>
      <w:kern w:val="1"/>
      <w:lang w:eastAsia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23C9"/>
    <w:rPr>
      <w:color w:val="7458A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odistretto.net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in.n.e.r.association@gmail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biodistretto.net/registro-tecnici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2013\AppData\Roaming\Microsoft\Templates\Volantino%20per%20evento%20stagionale.dotx" TargetMode="External"/></Relationship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874112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2012-12-28T17:25:00+00:00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1667140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TP103988552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7BDAF-A2C4-40E4-A66E-786DBE7F41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D4FA3A-F622-4F28-A87C-A1CB61383206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F52C5BC1-0F2F-444E-A42E-BD232B71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Volantino per evento stagionale</Template>
  <TotalTime>1727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Basile</dc:creator>
  <cp:keywords/>
  <dc:description/>
  <cp:lastModifiedBy>Salvatore Basile</cp:lastModifiedBy>
  <cp:revision>16</cp:revision>
  <cp:lastPrinted>2024-05-10T09:46:00Z</cp:lastPrinted>
  <dcterms:created xsi:type="dcterms:W3CDTF">2024-05-09T05:09:00Z</dcterms:created>
  <dcterms:modified xsi:type="dcterms:W3CDTF">2025-01-26T05:54:00Z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